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6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336"/>
        <w:gridCol w:w="2550"/>
      </w:tblGrid>
      <w:tr w:rsidR="00F232CD" w14:paraId="55A74D84" w14:textId="77777777" w:rsidTr="00F232CD">
        <w:tc>
          <w:tcPr>
            <w:tcW w:w="733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67F2D5AD" w14:textId="06AD019D" w:rsidR="00F232CD" w:rsidRPr="00F232CD" w:rsidRDefault="00F232CD" w:rsidP="00F232CD">
            <w:pPr>
              <w:pStyle w:val="Normalweb"/>
              <w:jc w:val="center"/>
              <w:rPr>
                <w:rFonts w:asciiTheme="minorHAnsi" w:hAnsiTheme="minorHAnsi"/>
                <w:b/>
                <w:sz w:val="40"/>
                <w:szCs w:val="40"/>
              </w:rPr>
            </w:pPr>
            <w:bookmarkStart w:id="0" w:name="_GoBack"/>
            <w:bookmarkEnd w:id="0"/>
            <w:r w:rsidRPr="00F232CD">
              <w:rPr>
                <w:rFonts w:asciiTheme="minorHAnsi" w:hAnsiTheme="minorHAnsi"/>
                <w:b/>
                <w:color w:val="0000FF"/>
                <w:sz w:val="40"/>
                <w:szCs w:val="40"/>
              </w:rPr>
              <w:t>Savoir mettre un texte en forme :</w:t>
            </w:r>
          </w:p>
          <w:p w14:paraId="37E93F6B" w14:textId="1CF5BA88" w:rsidR="00FD0B6C" w:rsidRPr="00F232CD" w:rsidRDefault="00BD513A" w:rsidP="00BD513A">
            <w:pPr>
              <w:pStyle w:val="Normalweb"/>
              <w:jc w:val="center"/>
              <w:rPr>
                <w:rFonts w:asciiTheme="minorHAnsi" w:hAnsiTheme="minorHAnsi"/>
                <w:sz w:val="40"/>
                <w:szCs w:val="40"/>
              </w:rPr>
            </w:pPr>
            <w:r w:rsidRPr="00BD513A">
              <w:rPr>
                <w:rFonts w:asciiTheme="minorHAnsi" w:hAnsiTheme="minorHAnsi"/>
                <w:sz w:val="36"/>
                <w:szCs w:val="36"/>
              </w:rPr>
              <w:t>changer la police, la taille et la couleur des caractères, utiliser les fonctions copier/coller</w:t>
            </w:r>
          </w:p>
        </w:tc>
        <w:tc>
          <w:tcPr>
            <w:tcW w:w="255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0A32B06F" w14:textId="7A73BDCF" w:rsidR="00FD0B6C" w:rsidRPr="00FD0B6C" w:rsidRDefault="00FD0B6C" w:rsidP="000474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bCs/>
                <w:color w:val="0000FF"/>
                <w:sz w:val="40"/>
                <w:szCs w:val="40"/>
              </w:rPr>
            </w:pPr>
            <w:r w:rsidRPr="00FD0B6C">
              <w:rPr>
                <w:rFonts w:cs="Arial"/>
                <w:b/>
                <w:bCs/>
                <w:color w:val="0000FF"/>
                <w:sz w:val="40"/>
                <w:szCs w:val="40"/>
              </w:rPr>
              <w:t>ATELIER INFO  N°</w:t>
            </w:r>
            <w:r w:rsidR="00BD513A">
              <w:rPr>
                <w:rFonts w:cs="Arial"/>
                <w:b/>
                <w:bCs/>
                <w:color w:val="0000FF"/>
                <w:sz w:val="40"/>
                <w:szCs w:val="40"/>
              </w:rPr>
              <w:t>10</w:t>
            </w:r>
          </w:p>
        </w:tc>
      </w:tr>
    </w:tbl>
    <w:p w14:paraId="0E55ADD4" w14:textId="77777777" w:rsid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sz w:val="24"/>
          <w:szCs w:val="24"/>
        </w:rPr>
      </w:pPr>
    </w:p>
    <w:p w14:paraId="775ECEFC" w14:textId="22FC2F00" w:rsidR="00BD513A" w:rsidRPr="00BD513A" w:rsidRDefault="00BD513A" w:rsidP="00BD513A">
      <w:pPr>
        <w:pStyle w:val="Normalweb"/>
        <w:numPr>
          <w:ilvl w:val="0"/>
          <w:numId w:val="14"/>
        </w:numPr>
        <w:rPr>
          <w:rFonts w:asciiTheme="minorHAnsi" w:hAnsiTheme="minorHAnsi"/>
          <w:i/>
        </w:rPr>
      </w:pPr>
      <w:r w:rsidRPr="00BD513A">
        <w:rPr>
          <w:rFonts w:asciiTheme="minorHAnsi" w:hAnsiTheme="minorHAnsi"/>
          <w:i/>
          <w:color w:val="000000" w:themeColor="text1"/>
        </w:rPr>
        <w:t xml:space="preserve">Tu dois taper le texte </w:t>
      </w:r>
      <w:r>
        <w:rPr>
          <w:rFonts w:asciiTheme="minorHAnsi" w:hAnsiTheme="minorHAnsi"/>
          <w:i/>
          <w:color w:val="000000" w:themeColor="text1"/>
        </w:rPr>
        <w:t xml:space="preserve">de la fiche modèle n°10 </w:t>
      </w:r>
      <w:r w:rsidRPr="00BD513A">
        <w:rPr>
          <w:rFonts w:asciiTheme="minorHAnsi" w:hAnsiTheme="minorHAnsi"/>
          <w:i/>
          <w:color w:val="000000" w:themeColor="text1"/>
        </w:rPr>
        <w:t>et le mettre en forme selon les indications données entre parenthèses : retour à la ligne, sauter des lignes, marquer la ponctuation, les majuscules</w:t>
      </w:r>
      <w:r w:rsidRPr="00BD513A">
        <w:rPr>
          <w:rFonts w:asciiTheme="minorHAnsi" w:hAnsiTheme="minorHAnsi"/>
          <w:i/>
          <w:color w:val="FF0000"/>
        </w:rPr>
        <w:br/>
      </w:r>
    </w:p>
    <w:p w14:paraId="336AA396" w14:textId="5F12AF44" w:rsidR="00FD7A1A" w:rsidRPr="00FD0B6C" w:rsidRDefault="00FD7A1A" w:rsidP="00FD0B6C">
      <w:pPr>
        <w:jc w:val="right"/>
        <w:rPr>
          <w:sz w:val="44"/>
          <w:szCs w:val="44"/>
        </w:rPr>
      </w:pPr>
    </w:p>
    <w:sectPr w:rsidR="00FD7A1A" w:rsidRPr="00FD0B6C" w:rsidSect="00F232CD">
      <w:pgSz w:w="11906" w:h="16838"/>
      <w:pgMar w:top="635" w:right="99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3" type="#_x0000_t75" style="width:50pt;height:50pt" o:bullet="t">
        <v:imagedata r:id="rId1" o:title="/Users/agnes/Desktop/Alysse blog/images fixes/puces /puce  C rouge.jpg"/>
      </v:shape>
    </w:pict>
  </w:numPicBullet>
  <w:abstractNum w:abstractNumId="0">
    <w:nsid w:val="09AF2080"/>
    <w:multiLevelType w:val="hybridMultilevel"/>
    <w:tmpl w:val="019625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E2377D"/>
    <w:multiLevelType w:val="hybridMultilevel"/>
    <w:tmpl w:val="DFFA04A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83010E"/>
    <w:multiLevelType w:val="hybridMultilevel"/>
    <w:tmpl w:val="67AEFC7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353BAA"/>
    <w:multiLevelType w:val="hybridMultilevel"/>
    <w:tmpl w:val="6DEECA1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192E2D"/>
    <w:multiLevelType w:val="hybridMultilevel"/>
    <w:tmpl w:val="5A0E1EB2"/>
    <w:lvl w:ilvl="0" w:tplc="AFF6216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6663F5"/>
    <w:multiLevelType w:val="hybridMultilevel"/>
    <w:tmpl w:val="FBE06B6E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2E3CB8"/>
    <w:multiLevelType w:val="hybridMultilevel"/>
    <w:tmpl w:val="3FD2D69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B21D94"/>
    <w:multiLevelType w:val="hybridMultilevel"/>
    <w:tmpl w:val="E5545E3A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9803BB"/>
    <w:multiLevelType w:val="hybridMultilevel"/>
    <w:tmpl w:val="C958DE0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1E4CAE"/>
    <w:multiLevelType w:val="hybridMultilevel"/>
    <w:tmpl w:val="F70AD8B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B014C2"/>
    <w:multiLevelType w:val="multilevel"/>
    <w:tmpl w:val="306AE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0774731"/>
    <w:multiLevelType w:val="hybridMultilevel"/>
    <w:tmpl w:val="DDAA5A4A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B57C1E"/>
    <w:multiLevelType w:val="hybridMultilevel"/>
    <w:tmpl w:val="D13C7DB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AE494C"/>
    <w:multiLevelType w:val="hybridMultilevel"/>
    <w:tmpl w:val="5DDE8FA6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4"/>
  </w:num>
  <w:num w:numId="4">
    <w:abstractNumId w:val="9"/>
  </w:num>
  <w:num w:numId="5">
    <w:abstractNumId w:val="13"/>
  </w:num>
  <w:num w:numId="6">
    <w:abstractNumId w:val="2"/>
  </w:num>
  <w:num w:numId="7">
    <w:abstractNumId w:val="0"/>
  </w:num>
  <w:num w:numId="8">
    <w:abstractNumId w:val="1"/>
  </w:num>
  <w:num w:numId="9">
    <w:abstractNumId w:val="10"/>
  </w:num>
  <w:num w:numId="10">
    <w:abstractNumId w:val="5"/>
  </w:num>
  <w:num w:numId="11">
    <w:abstractNumId w:val="7"/>
  </w:num>
  <w:num w:numId="12">
    <w:abstractNumId w:val="6"/>
  </w:num>
  <w:num w:numId="13">
    <w:abstractNumId w:val="1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C06"/>
    <w:rsid w:val="00047439"/>
    <w:rsid w:val="00405477"/>
    <w:rsid w:val="00445A5C"/>
    <w:rsid w:val="0044653F"/>
    <w:rsid w:val="00531C06"/>
    <w:rsid w:val="006F2BE8"/>
    <w:rsid w:val="00706C0E"/>
    <w:rsid w:val="00833AFD"/>
    <w:rsid w:val="00910DD9"/>
    <w:rsid w:val="00A50D10"/>
    <w:rsid w:val="00AD796A"/>
    <w:rsid w:val="00BD513A"/>
    <w:rsid w:val="00CE2C12"/>
    <w:rsid w:val="00F232CD"/>
    <w:rsid w:val="00FD0B6C"/>
    <w:rsid w:val="00FD7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B95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FD0B6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F2BE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1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6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82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1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080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59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420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3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050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1700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3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78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63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0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6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1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56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24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8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0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28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77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55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3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74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25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41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7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19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36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1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852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307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97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569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3061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62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91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727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92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2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30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86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80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8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19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0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56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3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43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9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9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6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1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5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93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9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91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0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05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TT10-fiche eleve.dotx</Template>
  <TotalTime>0</TotalTime>
  <Pages>1</Pages>
  <Words>68</Words>
  <Characters>282</Characters>
  <Application>Microsoft Macintosh Word</Application>
  <DocSecurity>0</DocSecurity>
  <Lines>17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de Microsoft Office</dc:creator>
  <cp:lastModifiedBy>Utilisateur de Microsoft Office</cp:lastModifiedBy>
  <cp:revision>2</cp:revision>
  <dcterms:created xsi:type="dcterms:W3CDTF">2017-05-07T20:32:00Z</dcterms:created>
  <dcterms:modified xsi:type="dcterms:W3CDTF">2017-05-07T20:32:00Z</dcterms:modified>
</cp:coreProperties>
</file>