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4ED70" w14:textId="77777777" w:rsidR="001D148B" w:rsidRPr="001D148B" w:rsidRDefault="001D148B" w:rsidP="001D148B">
      <w:pPr>
        <w:autoSpaceDE w:val="0"/>
        <w:autoSpaceDN w:val="0"/>
        <w:adjustRightInd w:val="0"/>
        <w:jc w:val="center"/>
        <w:rPr>
          <w:rFonts w:ascii="Comic Sans MS" w:hAnsi="Comic Sans MS"/>
          <w:b/>
          <w:color w:val="000000"/>
          <w:sz w:val="4"/>
          <w:szCs w:val="4"/>
        </w:rPr>
      </w:pPr>
    </w:p>
    <w:tbl>
      <w:tblPr>
        <w:tblW w:w="10560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2"/>
        <w:gridCol w:w="2268"/>
      </w:tblGrid>
      <w:tr w:rsidR="002C7C89" w14:paraId="09F8CFCD" w14:textId="77777777">
        <w:trPr>
          <w:cantSplit/>
          <w:trHeight w:val="1118"/>
        </w:trPr>
        <w:tc>
          <w:tcPr>
            <w:tcW w:w="82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F476514" w14:textId="77777777" w:rsidR="00B25675" w:rsidRDefault="002C7C89" w:rsidP="00F21CBF">
            <w:pPr>
              <w:jc w:val="center"/>
              <w:rPr>
                <w:rFonts w:ascii="Aclonica" w:hAnsi="Aclonica"/>
                <w:b/>
                <w:color w:val="0070C0"/>
                <w:sz w:val="32"/>
                <w:szCs w:val="32"/>
              </w:rPr>
            </w:pPr>
            <w:r w:rsidRPr="008642B9">
              <w:rPr>
                <w:rFonts w:ascii="Aclonica" w:hAnsi="Aclonica"/>
                <w:b/>
                <w:color w:val="0070C0"/>
                <w:sz w:val="32"/>
                <w:szCs w:val="32"/>
              </w:rPr>
              <w:t xml:space="preserve">Savoir utiliser le clavier : </w:t>
            </w:r>
          </w:p>
          <w:p w14:paraId="7C15DB2E" w14:textId="7AD1FA07" w:rsidR="002C7C89" w:rsidRPr="00206178" w:rsidRDefault="00E16FBE" w:rsidP="00F21CBF">
            <w:pPr>
              <w:jc w:val="center"/>
              <w:rPr>
                <w:rFonts w:ascii="Aclonica" w:hAnsi="Aclonica"/>
                <w:b/>
                <w:color w:val="0000FF"/>
                <w:sz w:val="32"/>
                <w:szCs w:val="32"/>
              </w:rPr>
            </w:pPr>
            <w:r w:rsidRPr="00206178">
              <w:rPr>
                <w:rFonts w:ascii="Aclonica" w:hAnsi="Aclonica"/>
                <w:b/>
                <w:color w:val="FF6600"/>
                <w:sz w:val="32"/>
                <w:szCs w:val="32"/>
              </w:rPr>
              <w:t>Les</w:t>
            </w:r>
            <w:r w:rsidR="002C7C89" w:rsidRPr="00206178">
              <w:rPr>
                <w:rFonts w:ascii="Aclonica" w:hAnsi="Aclonica"/>
                <w:b/>
                <w:color w:val="FF6600"/>
                <w:sz w:val="32"/>
                <w:szCs w:val="32"/>
              </w:rPr>
              <w:t xml:space="preserve"> accents</w:t>
            </w:r>
            <w:r w:rsidR="001D148B" w:rsidRPr="00206178">
              <w:rPr>
                <w:rFonts w:ascii="Aclonica" w:hAnsi="Aclonica"/>
                <w:b/>
                <w:color w:val="FF6600"/>
                <w:sz w:val="32"/>
                <w:szCs w:val="32"/>
              </w:rPr>
              <w:t xml:space="preserve"> é è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14:paraId="6D86751C" w14:textId="217A98A6" w:rsidR="002C7C89" w:rsidRPr="008642B9" w:rsidRDefault="002A225C" w:rsidP="00F21CBF">
            <w:pPr>
              <w:pStyle w:val="Titre1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ATELIER INFO</w:t>
            </w:r>
          </w:p>
          <w:p w14:paraId="5A47A7AF" w14:textId="0B2943E1" w:rsidR="002C7C89" w:rsidRPr="007B0C7D" w:rsidRDefault="002C7C89" w:rsidP="00F21CBF">
            <w:pPr>
              <w:pStyle w:val="Titre2"/>
              <w:rPr>
                <w:color w:val="0000FF"/>
                <w:sz w:val="48"/>
                <w:szCs w:val="48"/>
              </w:rPr>
            </w:pPr>
            <w:r w:rsidRPr="008642B9">
              <w:rPr>
                <w:rFonts w:ascii="Arial" w:hAnsi="Arial" w:cs="Arial"/>
                <w:color w:val="0070C0"/>
                <w:sz w:val="48"/>
                <w:szCs w:val="48"/>
              </w:rPr>
              <w:t>N°</w:t>
            </w:r>
            <w:r w:rsidR="00CB4DEB">
              <w:rPr>
                <w:rFonts w:ascii="Arial" w:hAnsi="Arial" w:cs="Arial"/>
                <w:color w:val="0070C0"/>
                <w:sz w:val="48"/>
                <w:szCs w:val="48"/>
              </w:rPr>
              <w:t>3</w:t>
            </w:r>
          </w:p>
        </w:tc>
      </w:tr>
    </w:tbl>
    <w:p w14:paraId="29489C2E" w14:textId="77777777" w:rsidR="002C7C89" w:rsidRDefault="002C7C89"/>
    <w:p w14:paraId="10C72A0B" w14:textId="3E486E21" w:rsidR="006B3739" w:rsidRDefault="006B3739" w:rsidP="006B3739"/>
    <w:p w14:paraId="43A4A6B6" w14:textId="184EE185" w:rsidR="006B3739" w:rsidRDefault="00E16FBE" w:rsidP="006B3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0F01B35" wp14:editId="0E1BAE0C">
                <wp:simplePos x="0" y="0"/>
                <wp:positionH relativeFrom="column">
                  <wp:posOffset>450215</wp:posOffset>
                </wp:positionH>
                <wp:positionV relativeFrom="paragraph">
                  <wp:posOffset>1553210</wp:posOffset>
                </wp:positionV>
                <wp:extent cx="533400" cy="310515"/>
                <wp:effectExtent l="0" t="0" r="25400" b="19685"/>
                <wp:wrapNone/>
                <wp:docPr id="90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105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298A7" w14:textId="0B209705" w:rsidR="00E16FBE" w:rsidRPr="00E16FBE" w:rsidRDefault="00E16FBE" w:rsidP="006B373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16FBE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é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F01B35" id="_x0000_t202" coordsize="21600,21600" o:spt="202" path="m0,0l0,21600,21600,21600,21600,0xe">
                <v:stroke joinstyle="miter"/>
                <v:path gradientshapeok="t" o:connecttype="rect"/>
              </v:shapetype>
              <v:shape id="Text Box 149" o:spid="_x0000_s1026" type="#_x0000_t202" style="position:absolute;margin-left:35.45pt;margin-top:122.3pt;width:42pt;height:24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" strokecolor="red" strokeweight="2pt">
                <v:fill opacity="0"/>
                <v:textbox>
                  <w:txbxContent>
                    <w:p w14:paraId="78A298A7" w14:textId="0B209705" w:rsidR="00E16FBE" w:rsidRPr="00E16FBE" w:rsidRDefault="00E16FBE" w:rsidP="006B3739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E16FBE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é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66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83D97E" wp14:editId="6FDD317B">
                <wp:simplePos x="0" y="0"/>
                <wp:positionH relativeFrom="column">
                  <wp:posOffset>5403216</wp:posOffset>
                </wp:positionH>
                <wp:positionV relativeFrom="paragraph">
                  <wp:posOffset>219710</wp:posOffset>
                </wp:positionV>
                <wp:extent cx="609600" cy="310515"/>
                <wp:effectExtent l="0" t="0" r="25400" b="19685"/>
                <wp:wrapNone/>
                <wp:docPr id="88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105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10C52" w14:textId="6438183E" w:rsidR="00E16FBE" w:rsidRPr="00E16FBE" w:rsidRDefault="00E16FBE" w:rsidP="006B373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16FBE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è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3D97E" id="Text Box 145" o:spid="_x0000_s1027" type="#_x0000_t202" style="position:absolute;margin-left:425.45pt;margin-top:17.3pt;width:48pt;height:24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" strokecolor="red" strokeweight="2pt">
                <v:fill opacity="0"/>
                <v:textbox>
                  <w:txbxContent>
                    <w:p w14:paraId="74E10C52" w14:textId="6438183E" w:rsidR="00E16FBE" w:rsidRPr="00E16FBE" w:rsidRDefault="00E16FBE" w:rsidP="006B3739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E16FBE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è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9A6A08A" wp14:editId="252E57FA">
                <wp:simplePos x="0" y="0"/>
                <wp:positionH relativeFrom="column">
                  <wp:posOffset>678815</wp:posOffset>
                </wp:positionH>
                <wp:positionV relativeFrom="paragraph">
                  <wp:posOffset>410209</wp:posOffset>
                </wp:positionV>
                <wp:extent cx="228600" cy="1147445"/>
                <wp:effectExtent l="0" t="50800" r="76200" b="20955"/>
                <wp:wrapNone/>
                <wp:docPr id="87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14744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012424" id="Line 150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32.3pt" to="71.45pt,122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" strokecolor="red" strokeweight="2pt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color w:val="FF66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7395E9" wp14:editId="3959B3FD">
                <wp:simplePos x="0" y="0"/>
                <wp:positionH relativeFrom="column">
                  <wp:posOffset>2736214</wp:posOffset>
                </wp:positionH>
                <wp:positionV relativeFrom="paragraph">
                  <wp:posOffset>315594</wp:posOffset>
                </wp:positionV>
                <wp:extent cx="2642235" cy="68580"/>
                <wp:effectExtent l="25400" t="76200" r="24765" b="33020"/>
                <wp:wrapNone/>
                <wp:docPr id="89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42235" cy="6858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DE80D8" id="Line 146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45pt,24.85pt" to="423.5pt,3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" strokecolor="red" strokeweight="2pt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EADAFF" wp14:editId="377DDA94">
                <wp:simplePos x="0" y="0"/>
                <wp:positionH relativeFrom="column">
                  <wp:posOffset>832485</wp:posOffset>
                </wp:positionH>
                <wp:positionV relativeFrom="paragraph">
                  <wp:posOffset>97790</wp:posOffset>
                </wp:positionV>
                <wp:extent cx="296545" cy="310515"/>
                <wp:effectExtent l="0" t="6985" r="26670" b="26670"/>
                <wp:wrapNone/>
                <wp:docPr id="12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296545" cy="3105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C7A27" w14:textId="77777777" w:rsidR="00E16FBE" w:rsidRPr="00B25675" w:rsidRDefault="00E16FBE" w:rsidP="00E16FBE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ADAFF" id="Text Box 147" o:spid="_x0000_s1028" type="#_x0000_t202" style="position:absolute;margin-left:65.55pt;margin-top:7.7pt;width:23.35pt;height:24.45pt;rotation:9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" strokecolor="red" strokeweight="2pt">
                <v:fill opacity="0"/>
                <v:textbox>
                  <w:txbxContent>
                    <w:p w14:paraId="19DC7A27" w14:textId="77777777" w:rsidR="00E16FBE" w:rsidRPr="00B25675" w:rsidRDefault="00E16FBE" w:rsidP="00E16FBE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942086" wp14:editId="4A5BFC67">
                <wp:simplePos x="0" y="0"/>
                <wp:positionH relativeFrom="column">
                  <wp:posOffset>2428240</wp:posOffset>
                </wp:positionH>
                <wp:positionV relativeFrom="paragraph">
                  <wp:posOffset>104775</wp:posOffset>
                </wp:positionV>
                <wp:extent cx="296545" cy="310515"/>
                <wp:effectExtent l="0" t="6985" r="26670" b="26670"/>
                <wp:wrapNone/>
                <wp:docPr id="8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296545" cy="3105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6C43" w14:textId="118461BC" w:rsidR="00E16FBE" w:rsidRPr="00B25675" w:rsidRDefault="00E16FBE" w:rsidP="006B3739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42086" id="_x0000_s1029" type="#_x0000_t202" style="position:absolute;margin-left:191.2pt;margin-top:8.25pt;width:23.35pt;height:24.45pt;rotation:9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" strokecolor="red" strokeweight="2pt">
                <v:fill opacity="0"/>
                <v:textbox>
                  <w:txbxContent>
                    <w:p w14:paraId="40576C43" w14:textId="118461BC" w:rsidR="00E16FBE" w:rsidRPr="00B25675" w:rsidRDefault="00E16FBE" w:rsidP="006B3739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739" w:rsidRPr="00EE7148">
        <w:rPr>
          <w:rFonts w:ascii="Arial" w:hAnsi="Arial" w:cs="Arial"/>
          <w:noProof/>
          <w:color w:val="FF6600"/>
          <w:sz w:val="44"/>
          <w:szCs w:val="44"/>
        </w:rPr>
        <w:drawing>
          <wp:inline distT="0" distB="0" distL="0" distR="0" wp14:anchorId="61C1AD9D" wp14:editId="5E2E4A95">
            <wp:extent cx="5118100" cy="1651000"/>
            <wp:effectExtent l="0" t="0" r="12700" b="0"/>
            <wp:docPr id="91" name="Image 91" descr="clav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avi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3FF79" w14:textId="77777777" w:rsidR="006B3739" w:rsidRDefault="006B3739" w:rsidP="006B3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0000"/>
          <w:sz w:val="36"/>
          <w:szCs w:val="36"/>
        </w:rPr>
      </w:pPr>
    </w:p>
    <w:p w14:paraId="014CCB62" w14:textId="77777777" w:rsidR="006B3739" w:rsidRPr="008829F9" w:rsidRDefault="006B3739" w:rsidP="006B3739">
      <w:pPr>
        <w:rPr>
          <w:rFonts w:ascii="Arial" w:hAnsi="Arial" w:cs="Arial"/>
          <w:color w:val="000000"/>
          <w:sz w:val="16"/>
          <w:szCs w:val="16"/>
        </w:rPr>
      </w:pPr>
    </w:p>
    <w:p w14:paraId="7A231CFB" w14:textId="77777777" w:rsidR="006B3739" w:rsidRPr="00B25675" w:rsidRDefault="006B3739" w:rsidP="006B3739">
      <w:pPr>
        <w:rPr>
          <w:rFonts w:ascii="Aclonica" w:hAnsi="Aclonica"/>
          <w:color w:val="ED7D31" w:themeColor="accent2"/>
          <w:sz w:val="28"/>
          <w:szCs w:val="28"/>
        </w:rPr>
      </w:pPr>
      <w:r w:rsidRPr="00B25675">
        <w:rPr>
          <w:rFonts w:ascii="Aclonica" w:hAnsi="Aclonica"/>
          <w:color w:val="ED7D31" w:themeColor="accent2"/>
          <w:sz w:val="28"/>
          <w:szCs w:val="28"/>
        </w:rPr>
        <w:t xml:space="preserve">Consignes : </w:t>
      </w:r>
    </w:p>
    <w:p w14:paraId="4987B544" w14:textId="77777777" w:rsidR="002A225C" w:rsidRPr="007E38B8" w:rsidRDefault="002A225C" w:rsidP="002A225C">
      <w:pP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</w:pPr>
      <w:r w:rsidRPr="007E38B8">
        <w:rPr>
          <w:rFonts w:asciiTheme="minorHAnsi" w:hAnsiTheme="minorHAnsi" w:cs="Arial"/>
          <w:i/>
          <w:iCs/>
          <w:color w:val="ED7D31"/>
          <w:sz w:val="28"/>
          <w:szCs w:val="28"/>
        </w:rPr>
        <w:sym w:font="Wingdings" w:char="F0E0"/>
      </w:r>
      <w:r w:rsidRPr="007E38B8">
        <w:rPr>
          <w:rFonts w:asciiTheme="minorHAnsi" w:hAnsiTheme="minorHAnsi" w:cs="Arial"/>
          <w:i/>
          <w:iCs/>
          <w:color w:val="ED7D31"/>
          <w:sz w:val="28"/>
          <w:szCs w:val="28"/>
        </w:rPr>
        <w:t xml:space="preserve"> </w:t>
      </w:r>
      <w:r w:rsidRPr="007E38B8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Renomme ta fiche de travail et enregistre-la dans le dossier de la classe</w:t>
      </w:r>
    </w:p>
    <w:p w14:paraId="7641D967" w14:textId="226C2296" w:rsidR="002A225C" w:rsidRPr="007E38B8" w:rsidRDefault="002A225C" w:rsidP="002A225C">
      <w:pP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</w:pPr>
      <w:r w:rsidRPr="007E38B8">
        <w:rPr>
          <w:rFonts w:asciiTheme="minorHAnsi" w:hAnsiTheme="minorHAnsi" w:cs="Arial"/>
          <w:i/>
          <w:iCs/>
          <w:color w:val="ED7D31"/>
          <w:sz w:val="28"/>
          <w:szCs w:val="28"/>
        </w:rPr>
        <w:sym w:font="Wingdings" w:char="F0E0"/>
      </w:r>
      <w:r w:rsidRPr="007E38B8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 xml:space="preserve">Tu dois présenter la poésie comme sur le modèle </w:t>
      </w:r>
      <w: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en mettant tous les accents correctement</w:t>
      </w:r>
    </w:p>
    <w:p w14:paraId="3634A2B3" w14:textId="77777777" w:rsidR="002A225C" w:rsidRPr="007E38B8" w:rsidRDefault="002A225C" w:rsidP="002A225C">
      <w:pPr>
        <w:rPr>
          <w:rFonts w:asciiTheme="minorHAnsi" w:hAnsiTheme="minorHAnsi"/>
          <w:color w:val="ED7D31" w:themeColor="accent2"/>
          <w:sz w:val="28"/>
          <w:szCs w:val="28"/>
        </w:rPr>
      </w:pPr>
      <w:r w:rsidRPr="007E38B8">
        <w:rPr>
          <w:rFonts w:asciiTheme="minorHAnsi" w:hAnsiTheme="minorHAnsi" w:cs="Arial"/>
          <w:i/>
          <w:iCs/>
          <w:color w:val="ED7D31"/>
          <w:sz w:val="28"/>
          <w:szCs w:val="28"/>
        </w:rPr>
        <w:sym w:font="Wingdings" w:char="F0E0"/>
      </w:r>
      <w:r w:rsidRPr="007E38B8">
        <w:rPr>
          <w:rFonts w:asciiTheme="minorHAnsi" w:hAnsiTheme="minorHAnsi" w:cs="Arial"/>
          <w:i/>
          <w:iCs/>
          <w:color w:val="ED7D31"/>
          <w:sz w:val="28"/>
          <w:szCs w:val="28"/>
        </w:rPr>
        <w:t xml:space="preserve"> </w:t>
      </w:r>
      <w:r w:rsidRPr="007E38B8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Ecris ton prénom à la fin de ton travail.</w:t>
      </w:r>
    </w:p>
    <w:p w14:paraId="4A722AB6" w14:textId="6A5FFE7D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Ma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m</w:t>
      </w:r>
      <w:bookmarkStart w:id="0" w:name="_GoBack"/>
      <w:bookmarkEnd w:id="0"/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 veut</w:t>
      </w:r>
    </w:p>
    <w:p w14:paraId="2E576348" w14:textId="77777777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</w:p>
    <w:p w14:paraId="1484E4AB" w14:textId="0C38B06D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Ma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m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 me veut</w:t>
      </w:r>
    </w:p>
    <w:p w14:paraId="7EADB780" w14:textId="04FFAF9D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Toujours bien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habill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,</w:t>
      </w:r>
    </w:p>
    <w:p w14:paraId="78CAF723" w14:textId="1BA4D792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Propre et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soign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,</w:t>
      </w:r>
    </w:p>
    <w:p w14:paraId="1CECB304" w14:textId="6D6AB799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>Les cheveux bien coiff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s.</w:t>
      </w:r>
    </w:p>
    <w:p w14:paraId="6F041853" w14:textId="0DFEF3BE" w:rsidR="00E16FBE" w:rsidRPr="002A225C" w:rsidRDefault="00E16FBE" w:rsidP="00E16FBE">
      <w:pPr>
        <w:spacing w:line="276" w:lineRule="auto"/>
        <w:jc w:val="center"/>
        <w:rPr>
          <w:rFonts w:ascii="Century Gothic" w:eastAsia="MS Mincho" w:hAnsi="Century Gothic" w:cs="MS Mincho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Moi je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pr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f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MS Mincho" w:eastAsia="MS Mincho" w:hAnsi="MS Mincho" w:cs="MS Mincho"/>
          <w:color w:val="000000" w:themeColor="text1"/>
          <w:sz w:val="40"/>
          <w:szCs w:val="40"/>
        </w:rPr>
        <w:t> </w:t>
      </w:r>
    </w:p>
    <w:p w14:paraId="18DD55E5" w14:textId="140B3F41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Être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d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guis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 en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sorci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.</w:t>
      </w:r>
    </w:p>
    <w:p w14:paraId="4EA2825D" w14:textId="77777777" w:rsidR="00E16FBE" w:rsidRPr="002A225C" w:rsidRDefault="00E16FBE" w:rsidP="00E16FBE">
      <w:pPr>
        <w:spacing w:line="276" w:lineRule="auto"/>
        <w:jc w:val="center"/>
        <w:rPr>
          <w:rFonts w:ascii="Century Gothic" w:eastAsia="MS Mincho" w:hAnsi="Century Gothic" w:cs="MS Mincho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>Elle veut toujours</w:t>
      </w:r>
      <w:r w:rsidRPr="002A225C">
        <w:rPr>
          <w:rFonts w:ascii="MS Mincho" w:eastAsia="MS Mincho" w:hAnsi="MS Mincho" w:cs="MS Mincho"/>
          <w:color w:val="000000" w:themeColor="text1"/>
          <w:sz w:val="40"/>
          <w:szCs w:val="40"/>
        </w:rPr>
        <w:t> </w:t>
      </w:r>
    </w:p>
    <w:p w14:paraId="24B4F260" w14:textId="55AA819E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Une chambre bien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rang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,</w:t>
      </w:r>
    </w:p>
    <w:p w14:paraId="71EE1779" w14:textId="59F3F12E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Des </w:t>
      </w:r>
      <w:proofErr w:type="spellStart"/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tag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res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d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poussi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es</w:t>
      </w:r>
      <w:proofErr w:type="spellEnd"/>
    </w:p>
    <w:p w14:paraId="78340165" w14:textId="6702DCE3" w:rsidR="00E16FBE" w:rsidRPr="002A225C" w:rsidRDefault="00E16FBE" w:rsidP="00E16FBE">
      <w:pPr>
        <w:spacing w:line="276" w:lineRule="auto"/>
        <w:jc w:val="center"/>
        <w:rPr>
          <w:rFonts w:ascii="Century Gothic" w:hAnsi="Century Gothic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Et elle a peur des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araign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es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.</w:t>
      </w:r>
    </w:p>
    <w:p w14:paraId="249276B3" w14:textId="6A638BB1" w:rsidR="00E16FBE" w:rsidRPr="002A225C" w:rsidRDefault="00E16FBE" w:rsidP="00E16FBE">
      <w:pPr>
        <w:spacing w:line="276" w:lineRule="auto"/>
        <w:jc w:val="center"/>
        <w:rPr>
          <w:rFonts w:ascii="Century Gothic" w:eastAsia="MS Mincho" w:hAnsi="Century Gothic" w:cs="MS Mincho"/>
          <w:color w:val="000000" w:themeColor="text1"/>
          <w:sz w:val="40"/>
          <w:szCs w:val="40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Moi je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pr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f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MS Mincho" w:eastAsia="MS Mincho" w:hAnsi="MS Mincho" w:cs="MS Mincho"/>
          <w:color w:val="000000" w:themeColor="text1"/>
          <w:sz w:val="40"/>
          <w:szCs w:val="40"/>
        </w:rPr>
        <w:t> </w:t>
      </w:r>
    </w:p>
    <w:p w14:paraId="05F6A23F" w14:textId="10D67B29" w:rsidR="002C7C89" w:rsidRPr="002A225C" w:rsidRDefault="00E16FBE" w:rsidP="00E821D4">
      <w:pPr>
        <w:spacing w:line="276" w:lineRule="auto"/>
        <w:jc w:val="center"/>
        <w:rPr>
          <w:color w:val="000000" w:themeColor="text1"/>
        </w:rPr>
      </w:pPr>
      <w:r w:rsidRPr="002A225C">
        <w:rPr>
          <w:rFonts w:ascii="Century Gothic" w:hAnsi="Century Gothic"/>
          <w:color w:val="000000" w:themeColor="text1"/>
          <w:sz w:val="40"/>
          <w:szCs w:val="40"/>
        </w:rPr>
        <w:t xml:space="preserve">Ma chambre de </w:t>
      </w:r>
      <w:proofErr w:type="spellStart"/>
      <w:r w:rsidRPr="002A225C">
        <w:rPr>
          <w:rFonts w:ascii="Century Gothic" w:hAnsi="Century Gothic"/>
          <w:color w:val="000000" w:themeColor="text1"/>
          <w:sz w:val="40"/>
          <w:szCs w:val="40"/>
        </w:rPr>
        <w:t>sorci</w:t>
      </w:r>
      <w:r w:rsidR="002A225C">
        <w:rPr>
          <w:rFonts w:ascii="Century Gothic" w:hAnsi="Century Gothic"/>
          <w:color w:val="000000" w:themeColor="text1"/>
          <w:sz w:val="40"/>
          <w:szCs w:val="40"/>
        </w:rPr>
        <w:t>e</w:t>
      </w:r>
      <w:r w:rsidRPr="002A225C">
        <w:rPr>
          <w:rFonts w:ascii="Century Gothic" w:hAnsi="Century Gothic"/>
          <w:color w:val="000000" w:themeColor="text1"/>
          <w:sz w:val="40"/>
          <w:szCs w:val="40"/>
        </w:rPr>
        <w:t>re</w:t>
      </w:r>
      <w:proofErr w:type="spellEnd"/>
      <w:r w:rsidRPr="002A225C">
        <w:rPr>
          <w:rFonts w:ascii="Century Gothic" w:hAnsi="Century Gothic"/>
          <w:color w:val="000000" w:themeColor="text1"/>
          <w:sz w:val="40"/>
          <w:szCs w:val="40"/>
        </w:rPr>
        <w:t>.</w:t>
      </w:r>
    </w:p>
    <w:sectPr w:rsidR="002C7C89" w:rsidRPr="002A225C" w:rsidSect="00B71300">
      <w:footerReference w:type="default" r:id="rId9"/>
      <w:pgSz w:w="11906" w:h="16838" w:code="9"/>
      <w:pgMar w:top="454" w:right="567" w:bottom="397" w:left="85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E21FE" w14:textId="77777777" w:rsidR="0035054D" w:rsidRDefault="0035054D">
      <w:r>
        <w:separator/>
      </w:r>
    </w:p>
  </w:endnote>
  <w:endnote w:type="continuationSeparator" w:id="0">
    <w:p w14:paraId="0B858B53" w14:textId="77777777" w:rsidR="0035054D" w:rsidRDefault="0035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rayonL">
    <w:altName w:val="Rockwell Extra Bold"/>
    <w:charset w:val="00"/>
    <w:family w:val="auto"/>
    <w:pitch w:val="variable"/>
    <w:sig w:usb0="00000003" w:usb1="00000000" w:usb2="00000000" w:usb3="00000000" w:csb0="00000001" w:csb1="00000000"/>
  </w:font>
  <w:font w:name="Balloon XBd BT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clonica">
    <w:panose1 w:val="02060503000000020004"/>
    <w:charset w:val="00"/>
    <w:family w:val="auto"/>
    <w:pitch w:val="variable"/>
    <w:sig w:usb0="A000006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5B1CB" w14:textId="1A7AA16C" w:rsidR="00E16FBE" w:rsidRPr="00B25675" w:rsidRDefault="00E16FBE" w:rsidP="00206178">
    <w:pPr>
      <w:pStyle w:val="Pieddepage"/>
      <w:jc w:val="right"/>
      <w:rPr>
        <w:sz w:val="20"/>
        <w:szCs w:val="20"/>
      </w:rPr>
    </w:pPr>
    <w:r w:rsidRPr="00B25675">
      <w:rPr>
        <w:sz w:val="20"/>
        <w:szCs w:val="20"/>
      </w:rPr>
      <w:t xml:space="preserve">Ateliers Traitement de texte </w:t>
    </w:r>
    <w:hyperlink r:id="rId1" w:history="1">
      <w:r w:rsidRPr="00B25675">
        <w:rPr>
          <w:rStyle w:val="Lienhypertexte"/>
          <w:sz w:val="20"/>
          <w:szCs w:val="20"/>
        </w:rPr>
        <w:t>http://www.jardindalysse.com/</w:t>
      </w:r>
    </w:hyperlink>
  </w:p>
  <w:p w14:paraId="5466B929" w14:textId="77777777" w:rsidR="00E16FBE" w:rsidRDefault="00E16FBE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44392" w14:textId="77777777" w:rsidR="0035054D" w:rsidRDefault="0035054D">
      <w:r>
        <w:separator/>
      </w:r>
    </w:p>
  </w:footnote>
  <w:footnote w:type="continuationSeparator" w:id="0">
    <w:p w14:paraId="66324BC9" w14:textId="77777777" w:rsidR="0035054D" w:rsidRDefault="00350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5pt;height:15pt" o:bullet="t">
        <v:imagedata r:id="rId1" o:title="Word Work File L_3"/>
      </v:shape>
    </w:pict>
  </w:numPicBullet>
  <w:abstractNum w:abstractNumId="0">
    <w:nsid w:val="065471DF"/>
    <w:multiLevelType w:val="hybridMultilevel"/>
    <w:tmpl w:val="B184A81E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9105D8"/>
    <w:multiLevelType w:val="hybridMultilevel"/>
    <w:tmpl w:val="C1F6A25E"/>
    <w:lvl w:ilvl="0" w:tplc="040C0003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D304B70"/>
    <w:multiLevelType w:val="hybridMultilevel"/>
    <w:tmpl w:val="7C8A4310"/>
    <w:lvl w:ilvl="0" w:tplc="B1360F7E">
      <w:start w:val="1"/>
      <w:numFmt w:val="bullet"/>
      <w:lvlText w:val="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2F730813"/>
    <w:multiLevelType w:val="hybridMultilevel"/>
    <w:tmpl w:val="C624CF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D75D3"/>
    <w:multiLevelType w:val="hybridMultilevel"/>
    <w:tmpl w:val="D4A41A26"/>
    <w:lvl w:ilvl="0" w:tplc="C3122BA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0B7AD0"/>
    <w:multiLevelType w:val="hybridMultilevel"/>
    <w:tmpl w:val="9D64B4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85279"/>
    <w:multiLevelType w:val="hybridMultilevel"/>
    <w:tmpl w:val="F19CB376"/>
    <w:lvl w:ilvl="0" w:tplc="B1360F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37402F"/>
    <w:multiLevelType w:val="hybridMultilevel"/>
    <w:tmpl w:val="02003A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5BCF"/>
    <w:multiLevelType w:val="hybridMultilevel"/>
    <w:tmpl w:val="DAA0DBFA"/>
    <w:lvl w:ilvl="0" w:tplc="040C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3001B38"/>
    <w:multiLevelType w:val="hybridMultilevel"/>
    <w:tmpl w:val="BCD485B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D17EC"/>
    <w:multiLevelType w:val="hybridMultilevel"/>
    <w:tmpl w:val="D00279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1D5987"/>
    <w:multiLevelType w:val="hybridMultilevel"/>
    <w:tmpl w:val="ADD42C14"/>
    <w:lvl w:ilvl="0" w:tplc="638209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C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456407"/>
    <w:multiLevelType w:val="hybridMultilevel"/>
    <w:tmpl w:val="7E4806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BE7DDC"/>
    <w:multiLevelType w:val="hybridMultilevel"/>
    <w:tmpl w:val="53BA9CE2"/>
    <w:lvl w:ilvl="0" w:tplc="B1360F7E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4">
    <w:nsid w:val="6A993AA8"/>
    <w:multiLevelType w:val="hybridMultilevel"/>
    <w:tmpl w:val="04DE34A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2367A6"/>
    <w:multiLevelType w:val="hybridMultilevel"/>
    <w:tmpl w:val="0CAEDF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50C59"/>
    <w:multiLevelType w:val="hybridMultilevel"/>
    <w:tmpl w:val="E31074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46513C"/>
    <w:multiLevelType w:val="hybridMultilevel"/>
    <w:tmpl w:val="5B72B51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A555DEC"/>
    <w:multiLevelType w:val="hybridMultilevel"/>
    <w:tmpl w:val="BFBABCC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017435"/>
    <w:multiLevelType w:val="hybridMultilevel"/>
    <w:tmpl w:val="B9F8F334"/>
    <w:lvl w:ilvl="0" w:tplc="D2B86C72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DE640D0"/>
    <w:multiLevelType w:val="hybridMultilevel"/>
    <w:tmpl w:val="34EE12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0"/>
  </w:num>
  <w:num w:numId="10">
    <w:abstractNumId w:val="15"/>
  </w:num>
  <w:num w:numId="11">
    <w:abstractNumId w:val="8"/>
  </w:num>
  <w:num w:numId="12">
    <w:abstractNumId w:val="18"/>
  </w:num>
  <w:num w:numId="13">
    <w:abstractNumId w:val="3"/>
  </w:num>
  <w:num w:numId="14">
    <w:abstractNumId w:val="7"/>
  </w:num>
  <w:num w:numId="15">
    <w:abstractNumId w:val="5"/>
  </w:num>
  <w:num w:numId="16">
    <w:abstractNumId w:val="20"/>
  </w:num>
  <w:num w:numId="17">
    <w:abstractNumId w:val="9"/>
  </w:num>
  <w:num w:numId="18">
    <w:abstractNumId w:val="16"/>
  </w:num>
  <w:num w:numId="19">
    <w:abstractNumId w:val="12"/>
  </w:num>
  <w:num w:numId="20">
    <w:abstractNumId w:val="17"/>
  </w:num>
  <w:num w:numId="21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5AA"/>
    <w:rsid w:val="000025CC"/>
    <w:rsid w:val="00034EDF"/>
    <w:rsid w:val="00074C1C"/>
    <w:rsid w:val="000A36F6"/>
    <w:rsid w:val="000C0D0A"/>
    <w:rsid w:val="0011190C"/>
    <w:rsid w:val="001335AA"/>
    <w:rsid w:val="0017142F"/>
    <w:rsid w:val="001901EC"/>
    <w:rsid w:val="001C6EED"/>
    <w:rsid w:val="001D148B"/>
    <w:rsid w:val="001E7590"/>
    <w:rsid w:val="00206178"/>
    <w:rsid w:val="0029728D"/>
    <w:rsid w:val="002A225C"/>
    <w:rsid w:val="002B2A47"/>
    <w:rsid w:val="002C7C89"/>
    <w:rsid w:val="00342ADC"/>
    <w:rsid w:val="00345BAC"/>
    <w:rsid w:val="0035054D"/>
    <w:rsid w:val="00354905"/>
    <w:rsid w:val="00381BDB"/>
    <w:rsid w:val="003B180E"/>
    <w:rsid w:val="00413B8A"/>
    <w:rsid w:val="00414C84"/>
    <w:rsid w:val="00431570"/>
    <w:rsid w:val="00440B58"/>
    <w:rsid w:val="004C2C7B"/>
    <w:rsid w:val="004D1533"/>
    <w:rsid w:val="004D223F"/>
    <w:rsid w:val="004D52E3"/>
    <w:rsid w:val="004E03D7"/>
    <w:rsid w:val="005409D3"/>
    <w:rsid w:val="00595D15"/>
    <w:rsid w:val="005C004E"/>
    <w:rsid w:val="005E5E72"/>
    <w:rsid w:val="006111A2"/>
    <w:rsid w:val="00630573"/>
    <w:rsid w:val="00646BBB"/>
    <w:rsid w:val="006B3739"/>
    <w:rsid w:val="006D41D8"/>
    <w:rsid w:val="00714471"/>
    <w:rsid w:val="0072525E"/>
    <w:rsid w:val="00780478"/>
    <w:rsid w:val="007A41F6"/>
    <w:rsid w:val="007B0C7D"/>
    <w:rsid w:val="00864126"/>
    <w:rsid w:val="008642B9"/>
    <w:rsid w:val="008829F9"/>
    <w:rsid w:val="00942CBB"/>
    <w:rsid w:val="009A20D5"/>
    <w:rsid w:val="009A248B"/>
    <w:rsid w:val="009E7455"/>
    <w:rsid w:val="00A22298"/>
    <w:rsid w:val="00AB2941"/>
    <w:rsid w:val="00AC4077"/>
    <w:rsid w:val="00B05733"/>
    <w:rsid w:val="00B10B16"/>
    <w:rsid w:val="00B25675"/>
    <w:rsid w:val="00B71300"/>
    <w:rsid w:val="00BA5226"/>
    <w:rsid w:val="00C04617"/>
    <w:rsid w:val="00C15FC0"/>
    <w:rsid w:val="00C35146"/>
    <w:rsid w:val="00C64828"/>
    <w:rsid w:val="00C76B3A"/>
    <w:rsid w:val="00C80434"/>
    <w:rsid w:val="00C833C5"/>
    <w:rsid w:val="00CA4015"/>
    <w:rsid w:val="00CB4DEB"/>
    <w:rsid w:val="00CD0CCC"/>
    <w:rsid w:val="00D061E2"/>
    <w:rsid w:val="00D06B4B"/>
    <w:rsid w:val="00DA4442"/>
    <w:rsid w:val="00DF196F"/>
    <w:rsid w:val="00DF6895"/>
    <w:rsid w:val="00E16FBE"/>
    <w:rsid w:val="00E821D4"/>
    <w:rsid w:val="00EA0941"/>
    <w:rsid w:val="00EE1105"/>
    <w:rsid w:val="00EE7148"/>
    <w:rsid w:val="00F11A03"/>
    <w:rsid w:val="00F20849"/>
    <w:rsid w:val="00F21CBF"/>
    <w:rsid w:val="00F36215"/>
    <w:rsid w:val="00F46930"/>
    <w:rsid w:val="00F8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A649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8642B9"/>
    <w:pPr>
      <w:keepNext/>
      <w:outlineLvl w:val="0"/>
    </w:pPr>
    <w:rPr>
      <w:rFonts w:ascii="Arial" w:hAnsi="Arial" w:cs="Arial"/>
      <w:b/>
      <w:bCs/>
      <w:i/>
      <w:iCs/>
      <w:color w:val="0070C0"/>
      <w:sz w:val="28"/>
      <w:szCs w:val="28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ind w:left="708"/>
      <w:outlineLvl w:val="2"/>
    </w:pPr>
    <w:rPr>
      <w:color w:val="FF0000"/>
      <w:sz w:val="28"/>
      <w:szCs w:val="28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b/>
      <w:bCs/>
      <w:i/>
      <w:iCs/>
      <w:sz w:val="32"/>
      <w:szCs w:val="32"/>
      <w:u w:val="single"/>
    </w:rPr>
  </w:style>
  <w:style w:type="paragraph" w:styleId="Titre5">
    <w:name w:val="heading 5"/>
    <w:basedOn w:val="Normal"/>
    <w:next w:val="Normal"/>
    <w:qFormat/>
    <w:pPr>
      <w:keepNext/>
      <w:ind w:left="3402"/>
      <w:outlineLvl w:val="4"/>
    </w:pPr>
    <w:rPr>
      <w:rFonts w:ascii="CrayonL" w:hAnsi="CrayonL"/>
      <w:b/>
      <w:bCs/>
      <w:color w:val="008000"/>
      <w:sz w:val="32"/>
      <w:szCs w:val="32"/>
    </w:rPr>
  </w:style>
  <w:style w:type="paragraph" w:styleId="Titre6">
    <w:name w:val="heading 6"/>
    <w:basedOn w:val="Normal"/>
    <w:next w:val="Normal"/>
    <w:qFormat/>
    <w:pPr>
      <w:keepNext/>
      <w:ind w:left="3402" w:firstLine="851"/>
      <w:outlineLvl w:val="5"/>
    </w:pPr>
    <w:rPr>
      <w:b/>
      <w:bCs/>
      <w:sz w:val="40"/>
      <w:szCs w:val="40"/>
    </w:rPr>
  </w:style>
  <w:style w:type="paragraph" w:styleId="Titre7">
    <w:name w:val="heading 7"/>
    <w:basedOn w:val="Normal"/>
    <w:next w:val="Normal"/>
    <w:qFormat/>
    <w:pPr>
      <w:keepNext/>
      <w:pBdr>
        <w:top w:val="single" w:sz="24" w:space="1" w:color="008000"/>
        <w:left w:val="single" w:sz="24" w:space="4" w:color="008000"/>
        <w:bottom w:val="single" w:sz="24" w:space="1" w:color="008000"/>
        <w:right w:val="single" w:sz="24" w:space="4" w:color="008000"/>
      </w:pBdr>
      <w:jc w:val="center"/>
      <w:outlineLvl w:val="6"/>
    </w:pPr>
    <w:rPr>
      <w:rFonts w:ascii="Arial" w:hAnsi="Arial" w:cs="Arial"/>
      <w:b/>
      <w:bCs/>
      <w:color w:val="0000FF"/>
      <w:sz w:val="40"/>
      <w:szCs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semiHidden/>
    <w:rPr>
      <w:sz w:val="20"/>
      <w:szCs w:val="20"/>
    </w:rPr>
  </w:style>
  <w:style w:type="character" w:styleId="Appelnotedebasdep">
    <w:name w:val="footnote reference"/>
    <w:basedOn w:val="Policepardfaut"/>
    <w:semiHidden/>
    <w:rPr>
      <w:vertAlign w:val="superscript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  <w:pPr>
      <w:ind w:left="708"/>
    </w:pPr>
    <w:rPr>
      <w:color w:val="FF0000"/>
      <w:sz w:val="28"/>
      <w:szCs w:val="28"/>
    </w:rPr>
  </w:style>
  <w:style w:type="paragraph" w:styleId="Corpsdetexte">
    <w:name w:val="Body Text"/>
    <w:basedOn w:val="Normal"/>
    <w:rPr>
      <w:sz w:val="32"/>
      <w:szCs w:val="32"/>
    </w:rPr>
  </w:style>
  <w:style w:type="paragraph" w:styleId="Titre">
    <w:name w:val="Title"/>
    <w:basedOn w:val="Normal"/>
    <w:qFormat/>
    <w:pPr>
      <w:jc w:val="center"/>
    </w:pPr>
    <w:rPr>
      <w:rFonts w:ascii="Balloon XBd BT" w:hAnsi="Balloon XBd BT"/>
      <w:b/>
      <w:bCs/>
      <w:sz w:val="32"/>
      <w:szCs w:val="32"/>
    </w:rPr>
  </w:style>
  <w:style w:type="paragraph" w:styleId="Corpsdetexte3">
    <w:name w:val="Body Text 3"/>
    <w:basedOn w:val="Normal"/>
    <w:pPr>
      <w:widowControl w:val="0"/>
      <w:jc w:val="both"/>
    </w:pPr>
    <w:rPr>
      <w:snapToGrid w:val="0"/>
      <w:kern w:val="28"/>
      <w:sz w:val="36"/>
      <w:szCs w:val="36"/>
    </w:rPr>
  </w:style>
  <w:style w:type="paragraph" w:styleId="Textebru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42ADC"/>
    <w:pPr>
      <w:spacing w:before="100" w:beforeAutospacing="1" w:after="100" w:afterAutospacing="1"/>
    </w:pPr>
    <w:rPr>
      <w:rFonts w:eastAsiaTheme="minorEastAsia"/>
    </w:rPr>
  </w:style>
  <w:style w:type="paragraph" w:styleId="Pardeliste">
    <w:name w:val="List Paragraph"/>
    <w:basedOn w:val="Normal"/>
    <w:uiPriority w:val="34"/>
    <w:qFormat/>
    <w:rsid w:val="000025CC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uiPriority w:val="99"/>
    <w:rsid w:val="00206178"/>
    <w:rPr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2061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9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9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rdindalysse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6A924-0FDF-DC41-87FE-3F1F80015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3-Mère.dotx</Template>
  <TotalTime>2</TotalTime>
  <Pages>1</Pages>
  <Words>89</Words>
  <Characters>495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MODE D’EMPLOI POUR LES ATELIERS INFORMATIQUE</vt:lpstr>
    </vt:vector>
  </TitlesOfParts>
  <Company>LECUYER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 D’EMPLOI POUR LES ATELIERS INFORMATIQUE</dc:title>
  <dc:subject/>
  <dc:creator>Eliane</dc:creator>
  <cp:keywords/>
  <dc:description/>
  <cp:lastModifiedBy>Utilisateur de Microsoft Office</cp:lastModifiedBy>
  <cp:revision>2</cp:revision>
  <cp:lastPrinted>2018-01-21T18:16:00Z</cp:lastPrinted>
  <dcterms:created xsi:type="dcterms:W3CDTF">2018-01-21T18:39:00Z</dcterms:created>
  <dcterms:modified xsi:type="dcterms:W3CDTF">2018-01-21T18:39:00Z</dcterms:modified>
</cp:coreProperties>
</file>