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02A48" w14:textId="23CC9493" w:rsidR="00D061E2" w:rsidRDefault="00D061E2"/>
    <w:tbl>
      <w:tblPr>
        <w:tblW w:w="10560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92"/>
        <w:gridCol w:w="2268"/>
      </w:tblGrid>
      <w:tr w:rsidR="00595D15" w14:paraId="5551E142" w14:textId="77777777">
        <w:trPr>
          <w:cantSplit/>
          <w:trHeight w:val="1118"/>
        </w:trPr>
        <w:tc>
          <w:tcPr>
            <w:tcW w:w="82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3142C9D3" w14:textId="08863840" w:rsidR="00595D15" w:rsidRPr="008642B9" w:rsidRDefault="00595D15" w:rsidP="000A36F6">
            <w:pPr>
              <w:jc w:val="center"/>
              <w:rPr>
                <w:rFonts w:ascii="Aclonica" w:hAnsi="Aclonica"/>
                <w:b/>
                <w:color w:val="0070C0"/>
                <w:sz w:val="32"/>
                <w:szCs w:val="32"/>
              </w:rPr>
            </w:pPr>
            <w:r w:rsidRPr="008642B9">
              <w:rPr>
                <w:rFonts w:ascii="Aclonica" w:hAnsi="Aclonica"/>
                <w:b/>
                <w:color w:val="0070C0"/>
                <w:sz w:val="32"/>
                <w:szCs w:val="32"/>
              </w:rPr>
              <w:t>Savoir mettre un texte en forme</w:t>
            </w:r>
            <w:r w:rsidR="008642B9">
              <w:rPr>
                <w:rFonts w:ascii="Aclonica" w:hAnsi="Aclonica"/>
                <w:b/>
                <w:color w:val="0070C0"/>
                <w:sz w:val="32"/>
                <w:szCs w:val="32"/>
              </w:rPr>
              <w:t xml:space="preserve"> </w:t>
            </w:r>
            <w:r w:rsidRPr="008642B9">
              <w:rPr>
                <w:rFonts w:ascii="Aclonica" w:hAnsi="Aclonica"/>
                <w:b/>
                <w:color w:val="0070C0"/>
                <w:sz w:val="32"/>
                <w:szCs w:val="32"/>
              </w:rPr>
              <w:t>:</w:t>
            </w:r>
          </w:p>
          <w:p w14:paraId="6A4569EF" w14:textId="53421C5E" w:rsidR="00595D15" w:rsidRPr="00B25675" w:rsidRDefault="008642B9" w:rsidP="00413B8A">
            <w:pPr>
              <w:jc w:val="center"/>
              <w:rPr>
                <w:rFonts w:asciiTheme="minorHAnsi" w:hAnsiTheme="minorHAnsi"/>
                <w:b/>
                <w:color w:val="ED7D31" w:themeColor="accent2"/>
                <w:sz w:val="28"/>
                <w:szCs w:val="28"/>
              </w:rPr>
            </w:pPr>
            <w:r w:rsidRPr="00B25675">
              <w:rPr>
                <w:rFonts w:asciiTheme="minorHAnsi" w:hAnsiTheme="minorHAnsi"/>
                <w:b/>
                <w:color w:val="ED7D31" w:themeColor="accent2"/>
                <w:sz w:val="28"/>
                <w:szCs w:val="28"/>
              </w:rPr>
              <w:t>Changer</w:t>
            </w:r>
            <w:r w:rsidR="00595D15" w:rsidRPr="00B25675">
              <w:rPr>
                <w:rFonts w:asciiTheme="minorHAnsi" w:hAnsiTheme="minorHAnsi"/>
                <w:b/>
                <w:color w:val="ED7D31" w:themeColor="accent2"/>
                <w:sz w:val="28"/>
                <w:szCs w:val="28"/>
              </w:rPr>
              <w:t xml:space="preserve"> la police, la taille et la couleur des caractères,</w:t>
            </w:r>
          </w:p>
          <w:p w14:paraId="03FDDE34" w14:textId="08AFC08E" w:rsidR="00595D15" w:rsidRPr="00413B8A" w:rsidRDefault="008642B9" w:rsidP="00413B8A">
            <w:pPr>
              <w:jc w:val="center"/>
              <w:rPr>
                <w:rFonts w:ascii="Comic Sans MS" w:hAnsi="Comic Sans MS"/>
                <w:b/>
              </w:rPr>
            </w:pPr>
            <w:r w:rsidRPr="00B25675">
              <w:rPr>
                <w:rFonts w:asciiTheme="minorHAnsi" w:hAnsiTheme="minorHAnsi"/>
                <w:b/>
                <w:color w:val="ED7D31" w:themeColor="accent2"/>
                <w:sz w:val="28"/>
                <w:szCs w:val="28"/>
              </w:rPr>
              <w:t>Utiliser</w:t>
            </w:r>
            <w:r w:rsidR="00595D15" w:rsidRPr="00B25675">
              <w:rPr>
                <w:rFonts w:asciiTheme="minorHAnsi" w:hAnsiTheme="minorHAnsi"/>
                <w:b/>
                <w:color w:val="ED7D31" w:themeColor="accent2"/>
                <w:sz w:val="28"/>
                <w:szCs w:val="28"/>
              </w:rPr>
              <w:t xml:space="preserve"> les fonctions copier/coller</w:t>
            </w:r>
          </w:p>
        </w:tc>
        <w:tc>
          <w:tcPr>
            <w:tcW w:w="2268" w:type="dxa"/>
            <w:tcBorders>
              <w:top w:val="double" w:sz="4" w:space="0" w:color="auto"/>
              <w:left w:val="nil"/>
              <w:right w:val="double" w:sz="4" w:space="0" w:color="auto"/>
            </w:tcBorders>
            <w:vAlign w:val="center"/>
          </w:tcPr>
          <w:p w14:paraId="3D422557" w14:textId="542E5683" w:rsidR="007B0C7D" w:rsidRPr="008642B9" w:rsidRDefault="00D8324C" w:rsidP="007B0C7D">
            <w:pPr>
              <w:pStyle w:val="Titre1"/>
              <w:rPr>
                <w:i w:val="0"/>
                <w:iCs w:val="0"/>
              </w:rPr>
            </w:pPr>
            <w:r>
              <w:t>ATELIER INFO</w:t>
            </w:r>
          </w:p>
          <w:p w14:paraId="2D9F5A24" w14:textId="563695A8" w:rsidR="00595D15" w:rsidRPr="007B0C7D" w:rsidRDefault="00595D15" w:rsidP="00CB4DEB">
            <w:pPr>
              <w:pStyle w:val="Titre2"/>
              <w:rPr>
                <w:color w:val="0000FF"/>
                <w:sz w:val="48"/>
                <w:szCs w:val="48"/>
              </w:rPr>
            </w:pPr>
            <w:r w:rsidRPr="008642B9">
              <w:rPr>
                <w:rFonts w:ascii="Arial" w:hAnsi="Arial" w:cs="Arial"/>
                <w:color w:val="0070C0"/>
                <w:sz w:val="48"/>
                <w:szCs w:val="48"/>
              </w:rPr>
              <w:t>N°</w:t>
            </w:r>
            <w:r w:rsidR="00CB4DEB">
              <w:rPr>
                <w:rFonts w:ascii="Arial" w:hAnsi="Arial" w:cs="Arial"/>
                <w:color w:val="0070C0"/>
                <w:sz w:val="48"/>
                <w:szCs w:val="48"/>
              </w:rPr>
              <w:t>1</w:t>
            </w:r>
            <w:r w:rsidR="00354905">
              <w:rPr>
                <w:rFonts w:ascii="Arial" w:hAnsi="Arial" w:cs="Arial"/>
                <w:color w:val="0070C0"/>
                <w:sz w:val="48"/>
                <w:szCs w:val="48"/>
              </w:rPr>
              <w:t>2</w:t>
            </w:r>
          </w:p>
        </w:tc>
      </w:tr>
    </w:tbl>
    <w:p w14:paraId="413B7413" w14:textId="40BE8FC9" w:rsidR="000A36F6" w:rsidRDefault="000A36F6"/>
    <w:p w14:paraId="20E0C13D" w14:textId="178EC699" w:rsidR="0017142F" w:rsidRPr="00206178" w:rsidRDefault="0017142F" w:rsidP="008642B9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inorHAnsi" w:hAnsiTheme="minorHAnsi"/>
          <w:b/>
          <w:i/>
          <w:color w:val="0070C0"/>
        </w:rPr>
      </w:pPr>
      <w:r w:rsidRPr="00206178">
        <w:rPr>
          <w:rFonts w:asciiTheme="minorHAnsi" w:hAnsiTheme="minorHAnsi"/>
          <w:b/>
          <w:i/>
          <w:color w:val="0070C0"/>
          <w:u w:val="single"/>
        </w:rPr>
        <w:t>OBJECTIFS </w:t>
      </w:r>
      <w:r w:rsidRPr="00206178">
        <w:rPr>
          <w:rFonts w:asciiTheme="minorHAnsi" w:hAnsiTheme="minorHAnsi"/>
          <w:b/>
          <w:i/>
          <w:color w:val="0070C0"/>
        </w:rPr>
        <w:t>:</w:t>
      </w:r>
      <w:r w:rsidR="008642B9">
        <w:rPr>
          <w:rFonts w:asciiTheme="minorHAnsi" w:hAnsiTheme="minorHAnsi"/>
          <w:b/>
          <w:i/>
          <w:color w:val="0070C0"/>
        </w:rPr>
        <w:t xml:space="preserve"> Cet exercice va me permettre d’apprendre à</w:t>
      </w:r>
    </w:p>
    <w:p w14:paraId="69620DCF" w14:textId="5C3D756F" w:rsidR="00595D15" w:rsidRPr="00206178" w:rsidRDefault="0017142F" w:rsidP="008642B9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inorHAnsi" w:hAnsiTheme="minorHAnsi"/>
          <w:i/>
          <w:color w:val="0070C0"/>
        </w:rPr>
      </w:pPr>
      <w:r w:rsidRPr="00206178">
        <w:rPr>
          <w:rFonts w:asciiTheme="minorHAnsi" w:hAnsiTheme="minorHAnsi"/>
          <w:i/>
          <w:color w:val="0070C0"/>
        </w:rPr>
        <w:sym w:font="Wingdings" w:char="F0E0"/>
      </w:r>
      <w:r w:rsidR="00206178" w:rsidRPr="00206178">
        <w:rPr>
          <w:rFonts w:asciiTheme="minorHAnsi" w:hAnsiTheme="minorHAnsi"/>
          <w:i/>
          <w:color w:val="0070C0"/>
        </w:rPr>
        <w:t xml:space="preserve"> </w:t>
      </w:r>
      <w:r w:rsidR="008642B9" w:rsidRPr="00206178">
        <w:rPr>
          <w:rFonts w:asciiTheme="minorHAnsi" w:hAnsiTheme="minorHAnsi"/>
          <w:i/>
          <w:color w:val="0070C0"/>
        </w:rPr>
        <w:t>Écrire</w:t>
      </w:r>
      <w:r w:rsidR="00595D15" w:rsidRPr="00206178">
        <w:rPr>
          <w:rFonts w:asciiTheme="minorHAnsi" w:hAnsiTheme="minorHAnsi"/>
          <w:i/>
          <w:color w:val="0070C0"/>
        </w:rPr>
        <w:t xml:space="preserve"> une phrase et la reproduire en utilisant la fonction copier-coller</w:t>
      </w:r>
    </w:p>
    <w:p w14:paraId="71B8B76E" w14:textId="306880BF" w:rsidR="0017142F" w:rsidRPr="00206178" w:rsidRDefault="00595D15" w:rsidP="008642B9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inorHAnsi" w:hAnsiTheme="minorHAnsi"/>
          <w:i/>
          <w:color w:val="0070C0"/>
        </w:rPr>
      </w:pPr>
      <w:r w:rsidRPr="00206178">
        <w:rPr>
          <w:rFonts w:asciiTheme="minorHAnsi" w:hAnsiTheme="minorHAnsi"/>
          <w:i/>
          <w:color w:val="0070C0"/>
        </w:rPr>
        <w:sym w:font="Wingdings" w:char="F0E0"/>
      </w:r>
      <w:r w:rsidR="00206178" w:rsidRPr="00206178">
        <w:rPr>
          <w:rFonts w:asciiTheme="minorHAnsi" w:hAnsiTheme="minorHAnsi"/>
          <w:i/>
          <w:color w:val="0070C0"/>
        </w:rPr>
        <w:t xml:space="preserve"> </w:t>
      </w:r>
      <w:r w:rsidR="0017142F" w:rsidRPr="00206178">
        <w:rPr>
          <w:rFonts w:asciiTheme="minorHAnsi" w:hAnsiTheme="minorHAnsi"/>
          <w:i/>
          <w:color w:val="0070C0"/>
        </w:rPr>
        <w:t>Changer la taille d’une police</w:t>
      </w:r>
    </w:p>
    <w:p w14:paraId="5661F31E" w14:textId="4B1D3DC5" w:rsidR="0017142F" w:rsidRPr="00206178" w:rsidRDefault="0017142F" w:rsidP="008642B9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inorHAnsi" w:hAnsiTheme="minorHAnsi"/>
          <w:i/>
          <w:color w:val="0070C0"/>
        </w:rPr>
      </w:pPr>
      <w:r w:rsidRPr="00206178">
        <w:rPr>
          <w:rFonts w:asciiTheme="minorHAnsi" w:hAnsiTheme="minorHAnsi"/>
          <w:i/>
          <w:color w:val="0070C0"/>
        </w:rPr>
        <w:sym w:font="Wingdings" w:char="F0E0"/>
      </w:r>
      <w:r w:rsidR="00206178" w:rsidRPr="00206178">
        <w:rPr>
          <w:rFonts w:asciiTheme="minorHAnsi" w:hAnsiTheme="minorHAnsi"/>
          <w:i/>
          <w:color w:val="0070C0"/>
        </w:rPr>
        <w:t xml:space="preserve"> </w:t>
      </w:r>
      <w:r w:rsidRPr="00206178">
        <w:rPr>
          <w:rFonts w:asciiTheme="minorHAnsi" w:hAnsiTheme="minorHAnsi"/>
          <w:i/>
          <w:color w:val="0070C0"/>
        </w:rPr>
        <w:t>Sélectionner une ligne entière.</w:t>
      </w:r>
    </w:p>
    <w:p w14:paraId="06B89EFE" w14:textId="12FEA0B5" w:rsidR="0017142F" w:rsidRPr="00206178" w:rsidRDefault="0017142F" w:rsidP="008642B9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inorHAnsi" w:hAnsiTheme="minorHAnsi"/>
          <w:i/>
          <w:color w:val="0070C0"/>
        </w:rPr>
      </w:pPr>
      <w:r w:rsidRPr="00206178">
        <w:rPr>
          <w:rFonts w:asciiTheme="minorHAnsi" w:hAnsiTheme="minorHAnsi"/>
          <w:i/>
          <w:color w:val="0070C0"/>
        </w:rPr>
        <w:sym w:font="Wingdings" w:char="F0E0"/>
      </w:r>
      <w:r w:rsidR="00206178" w:rsidRPr="00206178">
        <w:rPr>
          <w:rFonts w:asciiTheme="minorHAnsi" w:hAnsiTheme="minorHAnsi"/>
          <w:i/>
          <w:color w:val="0070C0"/>
        </w:rPr>
        <w:t xml:space="preserve"> </w:t>
      </w:r>
      <w:r w:rsidRPr="00206178">
        <w:rPr>
          <w:rFonts w:asciiTheme="minorHAnsi" w:hAnsiTheme="minorHAnsi"/>
          <w:i/>
          <w:color w:val="0070C0"/>
        </w:rPr>
        <w:t xml:space="preserve">Utiliser les boutons des fonctions G (gras) – I (italique) – S (souligné) </w:t>
      </w:r>
    </w:p>
    <w:p w14:paraId="73B8289F" w14:textId="642B0C6C" w:rsidR="00034EDF" w:rsidRPr="0017142F" w:rsidRDefault="00034EDF" w:rsidP="0017142F">
      <w:pPr>
        <w:rPr>
          <w:sz w:val="18"/>
          <w:szCs w:val="18"/>
        </w:rPr>
      </w:pPr>
    </w:p>
    <w:p w14:paraId="7AFB5E5C" w14:textId="0C0BE389" w:rsidR="004D223F" w:rsidRDefault="00342ADC" w:rsidP="00034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Comic Sans MS" w:hAnsi="Comic Sans MS"/>
          <w:noProof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72CAF61" wp14:editId="002CD1AA">
                <wp:simplePos x="0" y="0"/>
                <wp:positionH relativeFrom="column">
                  <wp:posOffset>3300095</wp:posOffset>
                </wp:positionH>
                <wp:positionV relativeFrom="paragraph">
                  <wp:posOffset>158750</wp:posOffset>
                </wp:positionV>
                <wp:extent cx="170815" cy="292100"/>
                <wp:effectExtent l="0" t="0" r="0" b="0"/>
                <wp:wrapNone/>
                <wp:docPr id="47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815" cy="292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AEB67" id="Rectangle 65" o:spid="_x0000_s1026" style="position:absolute;margin-left:259.85pt;margin-top:12.5pt;width:13.45pt;height:23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" strokecolor="#f60" strokeweight="2pt">
                <v:fill opacity="0"/>
              </v:rect>
            </w:pict>
          </mc:Fallback>
        </mc:AlternateContent>
      </w:r>
      <w:r>
        <w:rPr>
          <w:rFonts w:ascii="Comic Sans MS" w:hAnsi="Comic Sans MS"/>
          <w:noProof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4850E13F" wp14:editId="03E05742">
                <wp:simplePos x="0" y="0"/>
                <wp:positionH relativeFrom="column">
                  <wp:posOffset>3089910</wp:posOffset>
                </wp:positionH>
                <wp:positionV relativeFrom="paragraph">
                  <wp:posOffset>167005</wp:posOffset>
                </wp:positionV>
                <wp:extent cx="170815" cy="292100"/>
                <wp:effectExtent l="0" t="0" r="0" b="0"/>
                <wp:wrapNone/>
                <wp:docPr id="46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815" cy="292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80008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F5A927" id="Rectangle 67" o:spid="_x0000_s1026" style="position:absolute;margin-left:243.3pt;margin-top:13.15pt;width:13.45pt;height:23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" strokecolor="purple" strokeweight="2pt">
                <v:fill opacity="0"/>
              </v:rect>
            </w:pict>
          </mc:Fallback>
        </mc:AlternateContent>
      </w:r>
      <w:r>
        <w:rPr>
          <w:rFonts w:ascii="Comic Sans MS" w:hAnsi="Comic Sans MS"/>
          <w:noProof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1DE12E3" wp14:editId="0C6708CF">
                <wp:simplePos x="0" y="0"/>
                <wp:positionH relativeFrom="column">
                  <wp:posOffset>2877185</wp:posOffset>
                </wp:positionH>
                <wp:positionV relativeFrom="paragraph">
                  <wp:posOffset>161290</wp:posOffset>
                </wp:positionV>
                <wp:extent cx="170815" cy="292100"/>
                <wp:effectExtent l="0" t="0" r="0" b="0"/>
                <wp:wrapNone/>
                <wp:docPr id="45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815" cy="292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E827CF" id="Rectangle 64" o:spid="_x0000_s1026" style="position:absolute;margin-left:226.55pt;margin-top:12.7pt;width:13.45pt;height:23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" strokecolor="green" strokeweight="2pt">
                <v:fill opacity="0"/>
              </v:rect>
            </w:pict>
          </mc:Fallback>
        </mc:AlternateContent>
      </w:r>
      <w:r>
        <w:rPr>
          <w:rFonts w:ascii="Comic Sans MS" w:hAnsi="Comic Sans MS"/>
          <w:noProof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1F8788FA" wp14:editId="76029CF7">
                <wp:simplePos x="0" y="0"/>
                <wp:positionH relativeFrom="column">
                  <wp:posOffset>2402840</wp:posOffset>
                </wp:positionH>
                <wp:positionV relativeFrom="paragraph">
                  <wp:posOffset>156845</wp:posOffset>
                </wp:positionV>
                <wp:extent cx="441325" cy="292100"/>
                <wp:effectExtent l="0" t="0" r="0" b="0"/>
                <wp:wrapNone/>
                <wp:docPr id="44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325" cy="292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0BED98" id="Rectangle 63" o:spid="_x0000_s1026" style="position:absolute;margin-left:189.2pt;margin-top:12.35pt;width:34.75pt;height:23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" strokecolor="red" strokeweight="2pt">
                <v:fill opacity="0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2D9E91A0" wp14:editId="766E6537">
                <wp:simplePos x="0" y="0"/>
                <wp:positionH relativeFrom="column">
                  <wp:posOffset>1297305</wp:posOffset>
                </wp:positionH>
                <wp:positionV relativeFrom="paragraph">
                  <wp:posOffset>165100</wp:posOffset>
                </wp:positionV>
                <wp:extent cx="1076325" cy="285115"/>
                <wp:effectExtent l="0" t="0" r="0" b="0"/>
                <wp:wrapNone/>
                <wp:docPr id="4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6325" cy="2851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73B80F" id="Rectangle 48" o:spid="_x0000_s1026" style="position:absolute;margin-left:102.15pt;margin-top:13pt;width:84.75pt;height:22.4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" strokecolor="blue" strokeweight="2pt">
                <v:fill opacity="0"/>
              </v:rect>
            </w:pict>
          </mc:Fallback>
        </mc:AlternateContent>
      </w:r>
    </w:p>
    <w:p w14:paraId="185FE057" w14:textId="6A7A571A" w:rsidR="004D223F" w:rsidRDefault="00D8324C" w:rsidP="00034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2334BA52" wp14:editId="475C744E">
                <wp:simplePos x="0" y="0"/>
                <wp:positionH relativeFrom="column">
                  <wp:posOffset>2368551</wp:posOffset>
                </wp:positionH>
                <wp:positionV relativeFrom="paragraph">
                  <wp:posOffset>259080</wp:posOffset>
                </wp:positionV>
                <wp:extent cx="93980" cy="643255"/>
                <wp:effectExtent l="0" t="50800" r="83820" b="17145"/>
                <wp:wrapNone/>
                <wp:docPr id="37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980" cy="64325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949AD9" id="Line 42" o:spid="_x0000_s1026" style="position:absolute;flip:y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5pt,20.4pt" to="193.9pt,71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" strokecolor="red" strokeweight="2pt">
                <v:stroke endarrow="block"/>
              </v:line>
            </w:pict>
          </mc:Fallback>
        </mc:AlternateContent>
      </w:r>
      <w:r w:rsidR="00342ADC"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37456072" wp14:editId="3EFF63A4">
                <wp:simplePos x="0" y="0"/>
                <wp:positionH relativeFrom="column">
                  <wp:posOffset>5045075</wp:posOffset>
                </wp:positionH>
                <wp:positionV relativeFrom="paragraph">
                  <wp:posOffset>3175</wp:posOffset>
                </wp:positionV>
                <wp:extent cx="189865" cy="259715"/>
                <wp:effectExtent l="0" t="0" r="0" b="0"/>
                <wp:wrapNone/>
                <wp:docPr id="4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2597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00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CFB4B" id="Rectangle 41" o:spid="_x0000_s1026" style="position:absolute;margin-left:397.25pt;margin-top:.25pt;width:14.95pt;height:20.4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" strokecolor="lime" strokeweight="2pt">
                <v:fill opacity="0"/>
              </v:rect>
            </w:pict>
          </mc:Fallback>
        </mc:AlternateContent>
      </w:r>
      <w:r w:rsidR="00342ADC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B91CD87" wp14:editId="305D5533">
                <wp:simplePos x="0" y="0"/>
                <wp:positionH relativeFrom="column">
                  <wp:posOffset>7783830</wp:posOffset>
                </wp:positionH>
                <wp:positionV relativeFrom="paragraph">
                  <wp:posOffset>938530</wp:posOffset>
                </wp:positionV>
                <wp:extent cx="0" cy="2173605"/>
                <wp:effectExtent l="0" t="0" r="0" b="0"/>
                <wp:wrapNone/>
                <wp:docPr id="41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17360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FF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5B591" id="Line 52" o:spid="_x0000_s1026" style="position:absolute;flip:y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2.9pt,73.9pt" to="612.9pt,24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" strokecolor="lime" strokeweight="2pt">
                <v:stroke endarrow="block"/>
              </v:line>
            </w:pict>
          </mc:Fallback>
        </mc:AlternateContent>
      </w:r>
      <w:r w:rsidR="00342ADC">
        <w:rPr>
          <w:noProof/>
        </w:rPr>
        <w:drawing>
          <wp:inline distT="0" distB="0" distL="0" distR="0" wp14:anchorId="41C64F0F" wp14:editId="151C3310">
            <wp:extent cx="6007100" cy="254000"/>
            <wp:effectExtent l="0" t="0" r="12700" b="0"/>
            <wp:docPr id="10" name="Image 10" descr="Barre_outils_Mise_en_for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rre_outils_Mise_en_form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E3941" w14:textId="5C427235" w:rsidR="004D223F" w:rsidRDefault="00D8324C" w:rsidP="00034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Boingo" w:hAnsi="Boingo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CABBB14" wp14:editId="541C45B9">
                <wp:simplePos x="0" y="0"/>
                <wp:positionH relativeFrom="column">
                  <wp:posOffset>5161914</wp:posOffset>
                </wp:positionH>
                <wp:positionV relativeFrom="paragraph">
                  <wp:posOffset>17779</wp:posOffset>
                </wp:positionV>
                <wp:extent cx="26035" cy="423545"/>
                <wp:effectExtent l="50800" t="50800" r="75565" b="33655"/>
                <wp:wrapNone/>
                <wp:docPr id="38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035" cy="42354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FF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68E876" id="Line 62" o:spid="_x0000_s1026" style="position:absolute;flip:x y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6.45pt,1.4pt" to="408.5pt,34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" strokecolor="lime" strokeweight="2pt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7F7EC07F" wp14:editId="0A802929">
                <wp:simplePos x="0" y="0"/>
                <wp:positionH relativeFrom="column">
                  <wp:posOffset>3359150</wp:posOffset>
                </wp:positionH>
                <wp:positionV relativeFrom="paragraph">
                  <wp:posOffset>27304</wp:posOffset>
                </wp:positionV>
                <wp:extent cx="262255" cy="399415"/>
                <wp:effectExtent l="50800" t="50800" r="42545" b="32385"/>
                <wp:wrapNone/>
                <wp:docPr id="39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2255" cy="39941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66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19F705" id="Line 57" o:spid="_x0000_s1026" style="position:absolute;flip:x 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5pt,2.15pt" to="285.15pt,33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" strokecolor="#f60" strokeweight="2pt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28A7D32" wp14:editId="614B2653">
                <wp:simplePos x="0" y="0"/>
                <wp:positionH relativeFrom="column">
                  <wp:posOffset>1453514</wp:posOffset>
                </wp:positionH>
                <wp:positionV relativeFrom="paragraph">
                  <wp:posOffset>17779</wp:posOffset>
                </wp:positionV>
                <wp:extent cx="635" cy="216535"/>
                <wp:effectExtent l="50800" t="50800" r="75565" b="37465"/>
                <wp:wrapNone/>
                <wp:docPr id="35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" cy="2165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6A73B8" id="Line 49" o:spid="_x0000_s1026" style="position:absolute;flip:x y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4.45pt,1.4pt" to="114.5pt,18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" strokecolor="blue" strokeweight="2pt">
                <v:stroke endarrow="block"/>
              </v:line>
            </w:pict>
          </mc:Fallback>
        </mc:AlternateContent>
      </w:r>
      <w:r w:rsidR="00342ADC"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2386A543" wp14:editId="7C244F51">
                <wp:simplePos x="0" y="0"/>
                <wp:positionH relativeFrom="column">
                  <wp:posOffset>3191510</wp:posOffset>
                </wp:positionH>
                <wp:positionV relativeFrom="paragraph">
                  <wp:posOffset>43180</wp:posOffset>
                </wp:positionV>
                <wp:extent cx="12700" cy="535305"/>
                <wp:effectExtent l="0" t="0" r="0" b="0"/>
                <wp:wrapNone/>
                <wp:docPr id="40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0" cy="53530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80008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79C10D" id="Line 56" o:spid="_x0000_s1026" style="position:absolute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3pt,3.4pt" to="252.3pt,45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" strokecolor="purple" strokeweight="2pt">
                <v:stroke endarrow="block"/>
              </v:line>
            </w:pict>
          </mc:Fallback>
        </mc:AlternateContent>
      </w:r>
      <w:r w:rsidR="00342ADC"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38DC9D47" wp14:editId="1A9C84C1">
                <wp:simplePos x="0" y="0"/>
                <wp:positionH relativeFrom="column">
                  <wp:posOffset>3004185</wp:posOffset>
                </wp:positionH>
                <wp:positionV relativeFrom="paragraph">
                  <wp:posOffset>17145</wp:posOffset>
                </wp:positionV>
                <wp:extent cx="6350" cy="236855"/>
                <wp:effectExtent l="0" t="0" r="0" b="0"/>
                <wp:wrapNone/>
                <wp:docPr id="36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0" cy="23685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8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AA0D1F" id="Line 55" o:spid="_x0000_s1026" style="position:absolute;flip: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6.55pt,1.35pt" to="237.05pt,2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" strokecolor="green" strokeweight="2pt">
                <v:stroke endarrow="block"/>
              </v:line>
            </w:pict>
          </mc:Fallback>
        </mc:AlternateContent>
      </w:r>
    </w:p>
    <w:p w14:paraId="55574FAC" w14:textId="594C5AFB" w:rsidR="00034EDF" w:rsidRDefault="00D8324C" w:rsidP="00034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37276">
        <w:rPr>
          <w:rFonts w:ascii="Boingo" w:hAnsi="Boingo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32B47F13" wp14:editId="06B1E446">
                <wp:simplePos x="0" y="0"/>
                <wp:positionH relativeFrom="column">
                  <wp:posOffset>3663950</wp:posOffset>
                </wp:positionH>
                <wp:positionV relativeFrom="paragraph">
                  <wp:posOffset>55880</wp:posOffset>
                </wp:positionV>
                <wp:extent cx="889000" cy="315595"/>
                <wp:effectExtent l="0" t="0" r="25400" b="14605"/>
                <wp:wrapNone/>
                <wp:docPr id="30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2F002" w14:textId="77777777" w:rsidR="00E16FBE" w:rsidRPr="00B71300" w:rsidRDefault="00E16FBE" w:rsidP="00CA4015">
                            <w:pPr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B71300"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  <w:t>Souligner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B47F13" id="_x0000_t202" coordsize="21600,21600" o:spt="202" path="m0,0l0,21600,21600,21600,21600,0xe">
                <v:stroke joinstyle="miter"/>
                <v:path gradientshapeok="t" o:connecttype="rect"/>
              </v:shapetype>
              <v:shape id="Text Box 45" o:spid="_x0000_s1026" type="#_x0000_t202" style="position:absolute;margin-left:288.5pt;margin-top:4.4pt;width:70pt;height:24.8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" strokecolor="#f60" strokeweight="2pt">
                <v:textbox>
                  <w:txbxContent>
                    <w:p w14:paraId="1CF2F002" w14:textId="77777777" w:rsidR="00E16FBE" w:rsidRPr="00B71300" w:rsidRDefault="00E16FBE" w:rsidP="00CA4015">
                      <w:pPr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</w:pPr>
                      <w:r w:rsidRPr="00B71300"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  <w:t>Souligner</w:t>
                      </w:r>
                    </w:p>
                  </w:txbxContent>
                </v:textbox>
              </v:shape>
            </w:pict>
          </mc:Fallback>
        </mc:AlternateContent>
      </w:r>
      <w:r w:rsidRPr="00E37276">
        <w:rPr>
          <w:rFonts w:ascii="Boingo" w:hAnsi="Boingo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7033BDD8" wp14:editId="4EFB69E9">
                <wp:simplePos x="0" y="0"/>
                <wp:positionH relativeFrom="column">
                  <wp:posOffset>81915</wp:posOffset>
                </wp:positionH>
                <wp:positionV relativeFrom="paragraph">
                  <wp:posOffset>63500</wp:posOffset>
                </wp:positionV>
                <wp:extent cx="2210435" cy="310515"/>
                <wp:effectExtent l="0" t="0" r="24765" b="19685"/>
                <wp:wrapNone/>
                <wp:docPr id="3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043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8E9A8" w14:textId="77777777" w:rsidR="00E16FBE" w:rsidRPr="00CA4015" w:rsidRDefault="00E16FBE" w:rsidP="00CA4015">
                            <w:pPr>
                              <w:jc w:val="center"/>
                              <w:rPr>
                                <w:rFonts w:ascii="Boingo" w:hAnsi="Boingo"/>
                              </w:rPr>
                            </w:pPr>
                            <w:r w:rsidRPr="00D8324C">
                              <w:rPr>
                                <w:rFonts w:asciiTheme="minorHAnsi" w:hAnsiTheme="minorHAnsi"/>
                              </w:rPr>
                              <w:t>Polices de</w:t>
                            </w:r>
                            <w:r w:rsidRPr="00CA4015">
                              <w:rPr>
                                <w:rFonts w:ascii="Boingo" w:hAnsi="Boingo"/>
                              </w:rPr>
                              <w:t xml:space="preserve"> caractères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3BDD8" id="Text Box 43" o:spid="_x0000_s1027" type="#_x0000_t202" style="position:absolute;margin-left:6.45pt;margin-top:5pt;width:174.05pt;height:24.4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" strokecolor="blue" strokeweight="2pt">
                <v:textbox>
                  <w:txbxContent>
                    <w:p w14:paraId="0408E9A8" w14:textId="77777777" w:rsidR="00E16FBE" w:rsidRPr="00CA4015" w:rsidRDefault="00E16FBE" w:rsidP="00CA4015">
                      <w:pPr>
                        <w:jc w:val="center"/>
                        <w:rPr>
                          <w:rFonts w:ascii="Boingo" w:hAnsi="Boingo"/>
                        </w:rPr>
                      </w:pPr>
                      <w:r w:rsidRPr="00D8324C">
                        <w:rPr>
                          <w:rFonts w:asciiTheme="minorHAnsi" w:hAnsiTheme="minorHAnsi"/>
                        </w:rPr>
                        <w:t>Polices de</w:t>
                      </w:r>
                      <w:r w:rsidRPr="00CA4015">
                        <w:rPr>
                          <w:rFonts w:ascii="Boingo" w:hAnsi="Boingo"/>
                        </w:rPr>
                        <w:t xml:space="preserve"> caractères</w:t>
                      </w:r>
                    </w:p>
                  </w:txbxContent>
                </v:textbox>
              </v:shape>
            </w:pict>
          </mc:Fallback>
        </mc:AlternateContent>
      </w:r>
      <w:r w:rsidR="00342ADC">
        <w:rPr>
          <w:rFonts w:ascii="Boingo" w:hAnsi="Boingo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15F196D2" wp14:editId="443428EB">
                <wp:simplePos x="0" y="0"/>
                <wp:positionH relativeFrom="column">
                  <wp:posOffset>2538095</wp:posOffset>
                </wp:positionH>
                <wp:positionV relativeFrom="paragraph">
                  <wp:posOffset>84455</wp:posOffset>
                </wp:positionV>
                <wp:extent cx="506730" cy="278130"/>
                <wp:effectExtent l="0" t="0" r="0" b="0"/>
                <wp:wrapNone/>
                <wp:docPr id="34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4E0E9" w14:textId="77777777" w:rsidR="00E16FBE" w:rsidRPr="00B71300" w:rsidRDefault="00E16FBE" w:rsidP="00DF6895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71300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Gras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F196D2" id="_x0000_t202" coordsize="21600,21600" o:spt="202" path="m0,0l0,21600,21600,21600,21600,0xe">
                <v:stroke joinstyle="miter"/>
                <v:path gradientshapeok="t" o:connecttype="rect"/>
              </v:shapetype>
              <v:shape id="Text Box 50" o:spid="_x0000_s1026" type="#_x0000_t202" style="position:absolute;margin-left:199.85pt;margin-top:6.65pt;width:39.9pt;height:21.9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" strokecolor="green" strokeweight="2pt">
                <v:textbox>
                  <w:txbxContent>
                    <w:p w14:paraId="4FB4E0E9" w14:textId="77777777" w:rsidR="00E16FBE" w:rsidRPr="00B71300" w:rsidRDefault="00E16FBE" w:rsidP="00DF6895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B71300"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>Gras</w:t>
                      </w:r>
                    </w:p>
                  </w:txbxContent>
                </v:textbox>
              </v:shape>
            </w:pict>
          </mc:Fallback>
        </mc:AlternateContent>
      </w:r>
    </w:p>
    <w:p w14:paraId="11986A41" w14:textId="56C5849C" w:rsidR="00034EDF" w:rsidRDefault="00D8324C" w:rsidP="00034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Boingo" w:hAnsi="Boingo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51FDED7" wp14:editId="0BCA7824">
                <wp:simplePos x="0" y="0"/>
                <wp:positionH relativeFrom="column">
                  <wp:posOffset>4730750</wp:posOffset>
                </wp:positionH>
                <wp:positionV relativeFrom="paragraph">
                  <wp:posOffset>88265</wp:posOffset>
                </wp:positionV>
                <wp:extent cx="1816100" cy="262890"/>
                <wp:effectExtent l="0" t="0" r="38100" b="16510"/>
                <wp:wrapNone/>
                <wp:docPr id="31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0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016E9" w14:textId="77777777" w:rsidR="00E16FBE" w:rsidRPr="00B71300" w:rsidRDefault="00E16FBE" w:rsidP="00DF6895">
                            <w:pPr>
                              <w:jc w:val="center"/>
                              <w:rPr>
                                <w:rFonts w:asciiTheme="minorHAnsi" w:hAnsiTheme="minorHAnsi"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B71300">
                              <w:rPr>
                                <w:rFonts w:asciiTheme="minorHAnsi" w:hAnsiTheme="minorHAnsi"/>
                                <w:color w:val="0000FF"/>
                                <w:sz w:val="22"/>
                                <w:szCs w:val="22"/>
                              </w:rPr>
                              <w:t>Couleur des caractères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FDED7" id="Text Box 54" o:spid="_x0000_s1029" type="#_x0000_t202" style="position:absolute;margin-left:372.5pt;margin-top:6.95pt;width:143pt;height:20.7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" strokecolor="lime" strokeweight="2pt">
                <v:textbox>
                  <w:txbxContent>
                    <w:p w14:paraId="1E5016E9" w14:textId="77777777" w:rsidR="00E16FBE" w:rsidRPr="00B71300" w:rsidRDefault="00E16FBE" w:rsidP="00DF6895">
                      <w:pPr>
                        <w:jc w:val="center"/>
                        <w:rPr>
                          <w:rFonts w:asciiTheme="minorHAnsi" w:hAnsiTheme="minorHAnsi"/>
                          <w:color w:val="0000FF"/>
                          <w:sz w:val="22"/>
                          <w:szCs w:val="22"/>
                        </w:rPr>
                      </w:pPr>
                      <w:r w:rsidRPr="00B71300">
                        <w:rPr>
                          <w:rFonts w:asciiTheme="minorHAnsi" w:hAnsiTheme="minorHAnsi"/>
                          <w:color w:val="0000FF"/>
                          <w:sz w:val="22"/>
                          <w:szCs w:val="22"/>
                        </w:rPr>
                        <w:t>Couleur des caractères</w:t>
                      </w:r>
                    </w:p>
                  </w:txbxContent>
                </v:textbox>
              </v:shape>
            </w:pict>
          </mc:Fallback>
        </mc:AlternateContent>
      </w:r>
    </w:p>
    <w:p w14:paraId="1F310141" w14:textId="1B779CC2" w:rsidR="00034EDF" w:rsidRDefault="00D8324C" w:rsidP="00034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517BD2BE" wp14:editId="0FD99DB7">
                <wp:simplePos x="0" y="0"/>
                <wp:positionH relativeFrom="column">
                  <wp:posOffset>692150</wp:posOffset>
                </wp:positionH>
                <wp:positionV relativeFrom="paragraph">
                  <wp:posOffset>120015</wp:posOffset>
                </wp:positionV>
                <wp:extent cx="1799590" cy="315595"/>
                <wp:effectExtent l="0" t="0" r="29210" b="14605"/>
                <wp:wrapNone/>
                <wp:docPr id="2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959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46DE7F" w14:textId="77777777" w:rsidR="00E16FBE" w:rsidRPr="00B71300" w:rsidRDefault="00E16FBE" w:rsidP="00CA4015">
                            <w:pPr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B7130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Taille des caractères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BD2BE" id="Text Box 40" o:spid="_x0000_s1030" type="#_x0000_t202" style="position:absolute;margin-left:54.5pt;margin-top:9.45pt;width:141.7pt;height:24.8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" strokecolor="red" strokeweight="2pt">
                <v:textbox>
                  <w:txbxContent>
                    <w:p w14:paraId="7846DE7F" w14:textId="77777777" w:rsidR="00E16FBE" w:rsidRPr="00B71300" w:rsidRDefault="00E16FBE" w:rsidP="00CA4015">
                      <w:pPr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B71300">
                        <w:rPr>
                          <w:rFonts w:asciiTheme="minorHAnsi" w:hAnsiTheme="minorHAnsi"/>
                          <w:sz w:val="22"/>
                          <w:szCs w:val="22"/>
                        </w:rPr>
                        <w:t>Taille des caractères</w:t>
                      </w:r>
                    </w:p>
                  </w:txbxContent>
                </v:textbox>
              </v:shape>
            </w:pict>
          </mc:Fallback>
        </mc:AlternateContent>
      </w:r>
      <w:r w:rsidR="00342ADC" w:rsidRPr="00E37276">
        <w:rPr>
          <w:rFonts w:ascii="Boingo" w:hAnsi="Boingo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C070A39" wp14:editId="257BE731">
                <wp:simplePos x="0" y="0"/>
                <wp:positionH relativeFrom="column">
                  <wp:posOffset>2660015</wp:posOffset>
                </wp:positionH>
                <wp:positionV relativeFrom="paragraph">
                  <wp:posOffset>73660</wp:posOffset>
                </wp:positionV>
                <wp:extent cx="720090" cy="309880"/>
                <wp:effectExtent l="0" t="0" r="16510" b="20320"/>
                <wp:wrapNone/>
                <wp:docPr id="32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8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E956B" w14:textId="77777777" w:rsidR="00E16FBE" w:rsidRPr="00B71300" w:rsidRDefault="00E16FBE" w:rsidP="00CA4015">
                            <w:pPr>
                              <w:jc w:val="center"/>
                              <w:rPr>
                                <w:rFonts w:asciiTheme="minorHAnsi" w:hAnsiTheme="minorHAnsi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B71300">
                              <w:rPr>
                                <w:rFonts w:asciiTheme="minorHAnsi" w:hAnsiTheme="minorHAnsi"/>
                                <w:i/>
                                <w:iCs/>
                                <w:sz w:val="22"/>
                                <w:szCs w:val="22"/>
                              </w:rPr>
                              <w:t>Italique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70A39" id="Text Box 44" o:spid="_x0000_s1031" type="#_x0000_t202" style="position:absolute;margin-left:209.45pt;margin-top:5.8pt;width:56.7pt;height:24.4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" strokecolor="purple" strokeweight="2pt">
                <v:textbox>
                  <w:txbxContent>
                    <w:p w14:paraId="04BE956B" w14:textId="77777777" w:rsidR="00E16FBE" w:rsidRPr="00B71300" w:rsidRDefault="00E16FBE" w:rsidP="00CA4015">
                      <w:pPr>
                        <w:jc w:val="center"/>
                        <w:rPr>
                          <w:rFonts w:asciiTheme="minorHAnsi" w:hAnsiTheme="minorHAnsi"/>
                          <w:i/>
                          <w:iCs/>
                          <w:sz w:val="22"/>
                          <w:szCs w:val="22"/>
                        </w:rPr>
                      </w:pPr>
                      <w:r w:rsidRPr="00B71300">
                        <w:rPr>
                          <w:rFonts w:asciiTheme="minorHAnsi" w:hAnsiTheme="minorHAnsi"/>
                          <w:i/>
                          <w:iCs/>
                          <w:sz w:val="22"/>
                          <w:szCs w:val="22"/>
                        </w:rPr>
                        <w:t>Italique</w:t>
                      </w:r>
                    </w:p>
                  </w:txbxContent>
                </v:textbox>
              </v:shape>
            </w:pict>
          </mc:Fallback>
        </mc:AlternateContent>
      </w:r>
    </w:p>
    <w:p w14:paraId="3609D296" w14:textId="33D16596" w:rsidR="00034EDF" w:rsidRDefault="00034EDF" w:rsidP="00034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F582960" w14:textId="77777777" w:rsidR="00034EDF" w:rsidRDefault="00034EDF" w:rsidP="00034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4534A9E" w14:textId="77777777" w:rsidR="00034EDF" w:rsidRDefault="00034EDF" w:rsidP="00034EDF">
      <w:pPr>
        <w:rPr>
          <w:rFonts w:ascii="Arial" w:hAnsi="Arial" w:cs="Arial"/>
          <w:sz w:val="36"/>
          <w:szCs w:val="36"/>
        </w:rPr>
      </w:pPr>
    </w:p>
    <w:p w14:paraId="10B9B922" w14:textId="77777777" w:rsidR="00D8324C" w:rsidRPr="00B25675" w:rsidRDefault="00D8324C" w:rsidP="00D8324C">
      <w:pPr>
        <w:rPr>
          <w:rFonts w:ascii="Aclonica" w:hAnsi="Aclonica"/>
          <w:color w:val="ED7D31" w:themeColor="accent2"/>
          <w:sz w:val="28"/>
          <w:szCs w:val="28"/>
        </w:rPr>
      </w:pPr>
      <w:r w:rsidRPr="00B25675">
        <w:rPr>
          <w:rFonts w:ascii="Aclonica" w:hAnsi="Aclonica"/>
          <w:color w:val="ED7D31" w:themeColor="accent2"/>
          <w:sz w:val="28"/>
          <w:szCs w:val="28"/>
        </w:rPr>
        <w:t xml:space="preserve">Consignes : </w:t>
      </w:r>
    </w:p>
    <w:p w14:paraId="40000327" w14:textId="77777777" w:rsidR="00D8324C" w:rsidRPr="00076F49" w:rsidRDefault="00D8324C" w:rsidP="00D8324C">
      <w:pPr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</w:pPr>
      <w:r w:rsidRPr="00B25675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sym w:font="Wingdings" w:char="F0E0"/>
      </w:r>
      <w:r w:rsidRPr="00B25675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 xml:space="preserve"> </w:t>
      </w:r>
      <w:r w:rsidRPr="00076F49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>Renomme ta fiche de travail et enregistre-la dans le dossier de la classe</w:t>
      </w:r>
    </w:p>
    <w:p w14:paraId="5B85B2AD" w14:textId="16F0AB2D" w:rsidR="00D8324C" w:rsidRDefault="00D8324C" w:rsidP="00D8324C">
      <w:pPr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</w:pPr>
      <w:r w:rsidRPr="00B25675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sym w:font="Wingdings" w:char="F0E0"/>
      </w:r>
      <w:r w:rsidRPr="00076F49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 xml:space="preserve">Tu dois </w:t>
      </w:r>
      <w:r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>écrire la phrase de la fiche modèle, la copier et modifier la taille des caractères</w:t>
      </w:r>
      <w:r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>, la couleur, la forme…</w:t>
      </w:r>
      <w:bookmarkStart w:id="0" w:name="_GoBack"/>
      <w:bookmarkEnd w:id="0"/>
    </w:p>
    <w:p w14:paraId="1BCC9607" w14:textId="77777777" w:rsidR="00D8324C" w:rsidRPr="00076F49" w:rsidRDefault="00D8324C" w:rsidP="00D8324C">
      <w:pPr>
        <w:rPr>
          <w:rFonts w:asciiTheme="minorHAnsi" w:hAnsiTheme="minorHAnsi"/>
          <w:color w:val="ED7D31" w:themeColor="accent2"/>
          <w:sz w:val="28"/>
          <w:szCs w:val="28"/>
        </w:rPr>
      </w:pPr>
      <w:r w:rsidRPr="00B25675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sym w:font="Wingdings" w:char="F0E0"/>
      </w:r>
      <w:r w:rsidRPr="00076F49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>Ecris ton prénom à la fin de ton travail et enregistre-le</w:t>
      </w:r>
    </w:p>
    <w:p w14:paraId="10C10405" w14:textId="77777777" w:rsidR="004D223F" w:rsidRDefault="004D223F"/>
    <w:p w14:paraId="57C3F77A" w14:textId="77777777" w:rsidR="00034EDF" w:rsidRDefault="00034EDF"/>
    <w:p w14:paraId="5B86ED3E" w14:textId="77777777" w:rsidR="00354905" w:rsidRDefault="00354905"/>
    <w:p w14:paraId="62483844" w14:textId="77777777" w:rsidR="00354905" w:rsidRDefault="00354905"/>
    <w:sectPr w:rsidR="00354905" w:rsidSect="00B71300">
      <w:footerReference w:type="default" r:id="rId9"/>
      <w:pgSz w:w="11906" w:h="16838" w:code="9"/>
      <w:pgMar w:top="454" w:right="567" w:bottom="397" w:left="85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725327" w14:textId="77777777" w:rsidR="00B21CA5" w:rsidRDefault="00B21CA5">
      <w:r>
        <w:separator/>
      </w:r>
    </w:p>
  </w:endnote>
  <w:endnote w:type="continuationSeparator" w:id="0">
    <w:p w14:paraId="4478E606" w14:textId="77777777" w:rsidR="00B21CA5" w:rsidRDefault="00B2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rayonL">
    <w:altName w:val="Rockwell Extra Bold"/>
    <w:charset w:val="00"/>
    <w:family w:val="auto"/>
    <w:pitch w:val="variable"/>
    <w:sig w:usb0="00000003" w:usb1="00000000" w:usb2="00000000" w:usb3="00000000" w:csb0="00000001" w:csb1="00000000"/>
  </w:font>
  <w:font w:name="Balloon XBd BT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clonica">
    <w:panose1 w:val="02060503000000020004"/>
    <w:charset w:val="00"/>
    <w:family w:val="auto"/>
    <w:pitch w:val="variable"/>
    <w:sig w:usb0="A000006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oingo">
    <w:altName w:val="Rockwell Extra Bold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5B1CB" w14:textId="1A7AA16C" w:rsidR="00E16FBE" w:rsidRPr="00B25675" w:rsidRDefault="00E16FBE" w:rsidP="00206178">
    <w:pPr>
      <w:pStyle w:val="Pieddepage"/>
      <w:jc w:val="right"/>
      <w:rPr>
        <w:sz w:val="20"/>
        <w:szCs w:val="20"/>
      </w:rPr>
    </w:pPr>
    <w:r w:rsidRPr="00B25675">
      <w:rPr>
        <w:sz w:val="20"/>
        <w:szCs w:val="20"/>
      </w:rPr>
      <w:t xml:space="preserve">Ateliers Traitement de texte </w:t>
    </w:r>
    <w:hyperlink r:id="rId1" w:history="1">
      <w:r w:rsidRPr="00B25675">
        <w:rPr>
          <w:rStyle w:val="Lienhypertexte"/>
          <w:sz w:val="20"/>
          <w:szCs w:val="20"/>
        </w:rPr>
        <w:t>http://www.jardindalysse.com/</w:t>
      </w:r>
    </w:hyperlink>
  </w:p>
  <w:p w14:paraId="5466B929" w14:textId="77777777" w:rsidR="00E16FBE" w:rsidRDefault="00E16FBE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94EA37" w14:textId="77777777" w:rsidR="00B21CA5" w:rsidRDefault="00B21CA5">
      <w:r>
        <w:separator/>
      </w:r>
    </w:p>
  </w:footnote>
  <w:footnote w:type="continuationSeparator" w:id="0">
    <w:p w14:paraId="65832F41" w14:textId="77777777" w:rsidR="00B21CA5" w:rsidRDefault="00B2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0" type="#_x0000_t75" style="width:15pt;height:15pt" o:bullet="t">
        <v:imagedata r:id="rId1" o:title="Word Work File L_3"/>
      </v:shape>
    </w:pict>
  </w:numPicBullet>
  <w:abstractNum w:abstractNumId="0">
    <w:nsid w:val="065471DF"/>
    <w:multiLevelType w:val="hybridMultilevel"/>
    <w:tmpl w:val="B184A81E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9105D8"/>
    <w:multiLevelType w:val="hybridMultilevel"/>
    <w:tmpl w:val="C1F6A25E"/>
    <w:lvl w:ilvl="0" w:tplc="040C0003">
      <w:start w:val="1"/>
      <w:numFmt w:val="bullet"/>
      <w:lvlText w:val="o"/>
      <w:lvlJc w:val="left"/>
      <w:pPr>
        <w:tabs>
          <w:tab w:val="num" w:pos="1004"/>
        </w:tabs>
        <w:ind w:left="1004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2D304B70"/>
    <w:multiLevelType w:val="hybridMultilevel"/>
    <w:tmpl w:val="7C8A4310"/>
    <w:lvl w:ilvl="0" w:tplc="B1360F7E">
      <w:start w:val="1"/>
      <w:numFmt w:val="bullet"/>
      <w:lvlText w:val=""/>
      <w:lvlJc w:val="left"/>
      <w:pPr>
        <w:tabs>
          <w:tab w:val="num" w:pos="862"/>
        </w:tabs>
        <w:ind w:left="8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>
    <w:nsid w:val="2F730813"/>
    <w:multiLevelType w:val="hybridMultilevel"/>
    <w:tmpl w:val="C624CF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D75D3"/>
    <w:multiLevelType w:val="hybridMultilevel"/>
    <w:tmpl w:val="D4A41A26"/>
    <w:lvl w:ilvl="0" w:tplc="C3122BA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0B7AD0"/>
    <w:multiLevelType w:val="hybridMultilevel"/>
    <w:tmpl w:val="9D64B4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B85279"/>
    <w:multiLevelType w:val="hybridMultilevel"/>
    <w:tmpl w:val="F19CB376"/>
    <w:lvl w:ilvl="0" w:tplc="B1360F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937402F"/>
    <w:multiLevelType w:val="hybridMultilevel"/>
    <w:tmpl w:val="02003A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BA5BCF"/>
    <w:multiLevelType w:val="hybridMultilevel"/>
    <w:tmpl w:val="DAA0DBFA"/>
    <w:lvl w:ilvl="0" w:tplc="040C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3001B38"/>
    <w:multiLevelType w:val="hybridMultilevel"/>
    <w:tmpl w:val="BCD485B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CD17EC"/>
    <w:multiLevelType w:val="hybridMultilevel"/>
    <w:tmpl w:val="D00279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1D5987"/>
    <w:multiLevelType w:val="hybridMultilevel"/>
    <w:tmpl w:val="ADD42C14"/>
    <w:lvl w:ilvl="0" w:tplc="638209C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C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1456407"/>
    <w:multiLevelType w:val="hybridMultilevel"/>
    <w:tmpl w:val="7E4806E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BE7DDC"/>
    <w:multiLevelType w:val="hybridMultilevel"/>
    <w:tmpl w:val="53BA9CE2"/>
    <w:lvl w:ilvl="0" w:tplc="B1360F7E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4">
    <w:nsid w:val="6A993AA8"/>
    <w:multiLevelType w:val="hybridMultilevel"/>
    <w:tmpl w:val="04DE34A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2367A6"/>
    <w:multiLevelType w:val="hybridMultilevel"/>
    <w:tmpl w:val="0CAEDF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750C59"/>
    <w:multiLevelType w:val="hybridMultilevel"/>
    <w:tmpl w:val="E31074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46513C"/>
    <w:multiLevelType w:val="hybridMultilevel"/>
    <w:tmpl w:val="5B72B510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A555DEC"/>
    <w:multiLevelType w:val="hybridMultilevel"/>
    <w:tmpl w:val="BFBABCC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017435"/>
    <w:multiLevelType w:val="hybridMultilevel"/>
    <w:tmpl w:val="B9F8F334"/>
    <w:lvl w:ilvl="0" w:tplc="D2B86C72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7DE640D0"/>
    <w:multiLevelType w:val="hybridMultilevel"/>
    <w:tmpl w:val="34EE121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14"/>
  </w:num>
  <w:num w:numId="9">
    <w:abstractNumId w:val="10"/>
  </w:num>
  <w:num w:numId="10">
    <w:abstractNumId w:val="15"/>
  </w:num>
  <w:num w:numId="11">
    <w:abstractNumId w:val="8"/>
  </w:num>
  <w:num w:numId="12">
    <w:abstractNumId w:val="18"/>
  </w:num>
  <w:num w:numId="13">
    <w:abstractNumId w:val="3"/>
  </w:num>
  <w:num w:numId="14">
    <w:abstractNumId w:val="7"/>
  </w:num>
  <w:num w:numId="15">
    <w:abstractNumId w:val="5"/>
  </w:num>
  <w:num w:numId="16">
    <w:abstractNumId w:val="20"/>
  </w:num>
  <w:num w:numId="17">
    <w:abstractNumId w:val="9"/>
  </w:num>
  <w:num w:numId="18">
    <w:abstractNumId w:val="16"/>
  </w:num>
  <w:num w:numId="19">
    <w:abstractNumId w:val="12"/>
  </w:num>
  <w:num w:numId="20">
    <w:abstractNumId w:val="17"/>
  </w:num>
  <w:num w:numId="21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5AA"/>
    <w:rsid w:val="000025CC"/>
    <w:rsid w:val="00034EDF"/>
    <w:rsid w:val="00074C1C"/>
    <w:rsid w:val="000A36F6"/>
    <w:rsid w:val="000C0D0A"/>
    <w:rsid w:val="0011190C"/>
    <w:rsid w:val="001335AA"/>
    <w:rsid w:val="0017142F"/>
    <w:rsid w:val="001901EC"/>
    <w:rsid w:val="001C6EED"/>
    <w:rsid w:val="001D148B"/>
    <w:rsid w:val="00206178"/>
    <w:rsid w:val="0029728D"/>
    <w:rsid w:val="002B2A47"/>
    <w:rsid w:val="002C7C89"/>
    <w:rsid w:val="00342ADC"/>
    <w:rsid w:val="00345BAC"/>
    <w:rsid w:val="00354905"/>
    <w:rsid w:val="00413B8A"/>
    <w:rsid w:val="00414C84"/>
    <w:rsid w:val="00431570"/>
    <w:rsid w:val="00440B58"/>
    <w:rsid w:val="004C2C7B"/>
    <w:rsid w:val="004D1533"/>
    <w:rsid w:val="004D223F"/>
    <w:rsid w:val="004D52E3"/>
    <w:rsid w:val="004E03D7"/>
    <w:rsid w:val="005409D3"/>
    <w:rsid w:val="00595D15"/>
    <w:rsid w:val="005C004E"/>
    <w:rsid w:val="005E5E72"/>
    <w:rsid w:val="006111A2"/>
    <w:rsid w:val="00630573"/>
    <w:rsid w:val="00646BBB"/>
    <w:rsid w:val="006B3739"/>
    <w:rsid w:val="006C7FA5"/>
    <w:rsid w:val="006D41D8"/>
    <w:rsid w:val="00714471"/>
    <w:rsid w:val="0072525E"/>
    <w:rsid w:val="00780478"/>
    <w:rsid w:val="007A41F6"/>
    <w:rsid w:val="007B0C7D"/>
    <w:rsid w:val="00864126"/>
    <w:rsid w:val="008642B9"/>
    <w:rsid w:val="008829F9"/>
    <w:rsid w:val="00942CBB"/>
    <w:rsid w:val="009A20D5"/>
    <w:rsid w:val="009E7455"/>
    <w:rsid w:val="00AB2941"/>
    <w:rsid w:val="00AC4077"/>
    <w:rsid w:val="00B10B16"/>
    <w:rsid w:val="00B21CA5"/>
    <w:rsid w:val="00B25675"/>
    <w:rsid w:val="00B71300"/>
    <w:rsid w:val="00BA5226"/>
    <w:rsid w:val="00C15FC0"/>
    <w:rsid w:val="00C35146"/>
    <w:rsid w:val="00C64828"/>
    <w:rsid w:val="00C76B3A"/>
    <w:rsid w:val="00C80434"/>
    <w:rsid w:val="00C833C5"/>
    <w:rsid w:val="00CA4015"/>
    <w:rsid w:val="00CB4DEB"/>
    <w:rsid w:val="00CD0CCC"/>
    <w:rsid w:val="00D061E2"/>
    <w:rsid w:val="00D06B4B"/>
    <w:rsid w:val="00D8324C"/>
    <w:rsid w:val="00DA4442"/>
    <w:rsid w:val="00DF196F"/>
    <w:rsid w:val="00DF6895"/>
    <w:rsid w:val="00E16FBE"/>
    <w:rsid w:val="00EE1105"/>
    <w:rsid w:val="00EE7148"/>
    <w:rsid w:val="00F11A03"/>
    <w:rsid w:val="00F20849"/>
    <w:rsid w:val="00F21CBF"/>
    <w:rsid w:val="00F46930"/>
    <w:rsid w:val="00F8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A649D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8642B9"/>
    <w:pPr>
      <w:keepNext/>
      <w:outlineLvl w:val="0"/>
    </w:pPr>
    <w:rPr>
      <w:rFonts w:ascii="Arial" w:hAnsi="Arial" w:cs="Arial"/>
      <w:b/>
      <w:bCs/>
      <w:i/>
      <w:iCs/>
      <w:color w:val="0070C0"/>
      <w:sz w:val="28"/>
      <w:szCs w:val="28"/>
    </w:rPr>
  </w:style>
  <w:style w:type="paragraph" w:styleId="Titre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Titre3">
    <w:name w:val="heading 3"/>
    <w:basedOn w:val="Normal"/>
    <w:next w:val="Normal"/>
    <w:qFormat/>
    <w:pPr>
      <w:keepNext/>
      <w:ind w:left="708"/>
      <w:outlineLvl w:val="2"/>
    </w:pPr>
    <w:rPr>
      <w:color w:val="FF0000"/>
      <w:sz w:val="28"/>
      <w:szCs w:val="28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b/>
      <w:bCs/>
      <w:i/>
      <w:iCs/>
      <w:sz w:val="32"/>
      <w:szCs w:val="32"/>
      <w:u w:val="single"/>
    </w:rPr>
  </w:style>
  <w:style w:type="paragraph" w:styleId="Titre5">
    <w:name w:val="heading 5"/>
    <w:basedOn w:val="Normal"/>
    <w:next w:val="Normal"/>
    <w:qFormat/>
    <w:pPr>
      <w:keepNext/>
      <w:ind w:left="3402"/>
      <w:outlineLvl w:val="4"/>
    </w:pPr>
    <w:rPr>
      <w:rFonts w:ascii="CrayonL" w:hAnsi="CrayonL"/>
      <w:b/>
      <w:bCs/>
      <w:color w:val="008000"/>
      <w:sz w:val="32"/>
      <w:szCs w:val="32"/>
    </w:rPr>
  </w:style>
  <w:style w:type="paragraph" w:styleId="Titre6">
    <w:name w:val="heading 6"/>
    <w:basedOn w:val="Normal"/>
    <w:next w:val="Normal"/>
    <w:qFormat/>
    <w:pPr>
      <w:keepNext/>
      <w:ind w:left="3402" w:firstLine="851"/>
      <w:outlineLvl w:val="5"/>
    </w:pPr>
    <w:rPr>
      <w:b/>
      <w:bCs/>
      <w:sz w:val="40"/>
      <w:szCs w:val="40"/>
    </w:rPr>
  </w:style>
  <w:style w:type="paragraph" w:styleId="Titre7">
    <w:name w:val="heading 7"/>
    <w:basedOn w:val="Normal"/>
    <w:next w:val="Normal"/>
    <w:qFormat/>
    <w:pPr>
      <w:keepNext/>
      <w:pBdr>
        <w:top w:val="single" w:sz="24" w:space="1" w:color="008000"/>
        <w:left w:val="single" w:sz="24" w:space="4" w:color="008000"/>
        <w:bottom w:val="single" w:sz="24" w:space="1" w:color="008000"/>
        <w:right w:val="single" w:sz="24" w:space="4" w:color="008000"/>
      </w:pBdr>
      <w:jc w:val="center"/>
      <w:outlineLvl w:val="6"/>
    </w:pPr>
    <w:rPr>
      <w:rFonts w:ascii="Arial" w:hAnsi="Arial" w:cs="Arial"/>
      <w:b/>
      <w:bCs/>
      <w:color w:val="0000FF"/>
      <w:sz w:val="40"/>
      <w:szCs w:val="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semiHidden/>
    <w:rPr>
      <w:sz w:val="20"/>
      <w:szCs w:val="20"/>
    </w:rPr>
  </w:style>
  <w:style w:type="character" w:styleId="Appelnotedebasdep">
    <w:name w:val="footnote reference"/>
    <w:basedOn w:val="Policepardfaut"/>
    <w:semiHidden/>
    <w:rPr>
      <w:vertAlign w:val="superscript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paragraph" w:styleId="Retraitcorpsdetexte">
    <w:name w:val="Body Text Indent"/>
    <w:basedOn w:val="Normal"/>
    <w:pPr>
      <w:ind w:left="708"/>
    </w:pPr>
    <w:rPr>
      <w:color w:val="FF0000"/>
      <w:sz w:val="28"/>
      <w:szCs w:val="28"/>
    </w:rPr>
  </w:style>
  <w:style w:type="paragraph" w:styleId="Corpsdetexte">
    <w:name w:val="Body Text"/>
    <w:basedOn w:val="Normal"/>
    <w:rPr>
      <w:sz w:val="32"/>
      <w:szCs w:val="32"/>
    </w:rPr>
  </w:style>
  <w:style w:type="paragraph" w:styleId="Titre">
    <w:name w:val="Title"/>
    <w:basedOn w:val="Normal"/>
    <w:qFormat/>
    <w:pPr>
      <w:jc w:val="center"/>
    </w:pPr>
    <w:rPr>
      <w:rFonts w:ascii="Balloon XBd BT" w:hAnsi="Balloon XBd BT"/>
      <w:b/>
      <w:bCs/>
      <w:sz w:val="32"/>
      <w:szCs w:val="32"/>
    </w:rPr>
  </w:style>
  <w:style w:type="paragraph" w:styleId="Corpsdetexte3">
    <w:name w:val="Body Text 3"/>
    <w:basedOn w:val="Normal"/>
    <w:pPr>
      <w:widowControl w:val="0"/>
      <w:jc w:val="both"/>
    </w:pPr>
    <w:rPr>
      <w:snapToGrid w:val="0"/>
      <w:kern w:val="28"/>
      <w:sz w:val="36"/>
      <w:szCs w:val="36"/>
    </w:rPr>
  </w:style>
  <w:style w:type="paragraph" w:styleId="Textebrut">
    <w:name w:val="Plain Text"/>
    <w:basedOn w:val="Normal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342ADC"/>
    <w:pPr>
      <w:spacing w:before="100" w:beforeAutospacing="1" w:after="100" w:afterAutospacing="1"/>
    </w:pPr>
    <w:rPr>
      <w:rFonts w:eastAsiaTheme="minorEastAsia"/>
    </w:rPr>
  </w:style>
  <w:style w:type="paragraph" w:styleId="Pardeliste">
    <w:name w:val="List Paragraph"/>
    <w:basedOn w:val="Normal"/>
    <w:uiPriority w:val="34"/>
    <w:qFormat/>
    <w:rsid w:val="000025CC"/>
    <w:pPr>
      <w:ind w:left="720"/>
      <w:contextualSpacing/>
    </w:pPr>
  </w:style>
  <w:style w:type="character" w:customStyle="1" w:styleId="PieddepageCar">
    <w:name w:val="Pied de page Car"/>
    <w:basedOn w:val="Policepardfaut"/>
    <w:link w:val="Pieddepage"/>
    <w:uiPriority w:val="99"/>
    <w:rsid w:val="00206178"/>
    <w:rPr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2061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9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0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9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jpe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rdindalysse.com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EC604-96DC-DA4B-943C-0BFE1EF53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12-fiche elève.dotx</Template>
  <TotalTime>2</TotalTime>
  <Pages>1</Pages>
  <Words>111</Words>
  <Characters>613</Characters>
  <Application>Microsoft Macintosh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MODE D’EMPLOI POUR LES ATELIERS INFORMATIQUE</vt:lpstr>
    </vt:vector>
  </TitlesOfParts>
  <Company>LECUYER</Company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 D’EMPLOI POUR LES ATELIERS INFORMATIQUE</dc:title>
  <dc:subject/>
  <dc:creator>Eliane</dc:creator>
  <cp:keywords/>
  <dc:description/>
  <cp:lastModifiedBy>Utilisateur de Microsoft Office</cp:lastModifiedBy>
  <cp:revision>2</cp:revision>
  <cp:lastPrinted>2018-01-21T18:04:00Z</cp:lastPrinted>
  <dcterms:created xsi:type="dcterms:W3CDTF">2018-01-21T19:04:00Z</dcterms:created>
  <dcterms:modified xsi:type="dcterms:W3CDTF">2018-01-21T19:04:00Z</dcterms:modified>
</cp:coreProperties>
</file>